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61A3D7" w14:textId="5AB9D242" w:rsidR="00A83067" w:rsidRDefault="00A83067" w:rsidP="00A14F66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p w14:paraId="3D84931E" w14:textId="77777777" w:rsidR="00CC72F5" w:rsidRDefault="00CC72F5" w:rsidP="00A14F66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p w14:paraId="5FC83473" w14:textId="77777777" w:rsidR="00CC72F5" w:rsidRDefault="00CC72F5" w:rsidP="00A14F66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p w14:paraId="3C855FE5" w14:textId="77777777" w:rsidR="00CC72F5" w:rsidRDefault="00CC72F5" w:rsidP="00A14F66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p w14:paraId="59C06B51" w14:textId="77777777" w:rsidR="00CC72F5" w:rsidRPr="00352752" w:rsidRDefault="00CC72F5" w:rsidP="00A14F66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sdt>
      <w:sdtPr>
        <w:rPr>
          <w:rFonts w:asciiTheme="minorHAnsi" w:hAnsiTheme="minorHAnsi"/>
          <w:color w:val="auto"/>
          <w:sz w:val="22"/>
          <w:szCs w:val="22"/>
          <w:lang w:eastAsia="en-US"/>
        </w:rPr>
        <w:id w:val="743439888"/>
        <w:docPartObj>
          <w:docPartGallery w:val="Table of Contents"/>
          <w:docPartUnique/>
        </w:docPartObj>
      </w:sdtPr>
      <w:sdtEndPr>
        <w:rPr>
          <w:b/>
          <w:bCs/>
          <w:color w:val="009BDE"/>
          <w:lang w:eastAsia="nl-NL"/>
        </w:rPr>
      </w:sdtEndPr>
      <w:sdtContent>
        <w:p w14:paraId="28D752D6" w14:textId="0692D72D" w:rsidR="00A83067" w:rsidRPr="00CC72F5" w:rsidRDefault="00A83067" w:rsidP="7A356E91">
          <w:pPr>
            <w:pStyle w:val="Kopvaninhoudsopgave"/>
            <w:spacing w:before="0"/>
            <w:rPr>
              <w:rFonts w:asciiTheme="minorHAnsi" w:hAnsiTheme="minorHAnsi"/>
              <w:b/>
              <w:bCs/>
              <w:color w:val="009BDE"/>
              <w:sz w:val="22"/>
              <w:szCs w:val="22"/>
            </w:rPr>
          </w:pPr>
          <w:r w:rsidRPr="00CC72F5">
            <w:rPr>
              <w:rFonts w:asciiTheme="minorHAnsi" w:hAnsiTheme="minorHAnsi"/>
              <w:b/>
              <w:bCs/>
              <w:color w:val="009BDE"/>
              <w:sz w:val="22"/>
              <w:szCs w:val="22"/>
            </w:rPr>
            <w:t>Inhoud</w:t>
          </w:r>
        </w:p>
      </w:sdtContent>
    </w:sdt>
    <w:p w14:paraId="004107D5" w14:textId="116CEFB5" w:rsidR="00DD066F" w:rsidRDefault="00D2126D">
      <w:pPr>
        <w:pStyle w:val="Inhopg1"/>
        <w:tabs>
          <w:tab w:val="right" w:leader="dot" w:pos="9056"/>
        </w:tabs>
        <w:rPr>
          <w:rFonts w:asciiTheme="minorHAnsi" w:eastAsiaTheme="minorEastAsia" w:hAnsiTheme="minorHAnsi"/>
          <w:noProof/>
          <w:kern w:val="2"/>
          <w:sz w:val="24"/>
          <w:lang w:eastAsia="nl-NL"/>
          <w14:ligatures w14:val="standardContextual"/>
        </w:rPr>
      </w:pPr>
      <w:r w:rsidRPr="00352752">
        <w:rPr>
          <w:rFonts w:asciiTheme="minorHAnsi" w:hAnsiTheme="minorHAnsi" w:cstheme="minorHAnsi"/>
          <w:sz w:val="22"/>
          <w:szCs w:val="22"/>
        </w:rPr>
        <w:fldChar w:fldCharType="begin"/>
      </w:r>
      <w:r w:rsidRPr="00352752">
        <w:rPr>
          <w:rFonts w:asciiTheme="minorHAnsi" w:hAnsiTheme="minorHAnsi" w:cstheme="minorHAnsi"/>
          <w:sz w:val="22"/>
          <w:szCs w:val="22"/>
        </w:rPr>
        <w:instrText>TOC \o "1-3" \h \z \u</w:instrText>
      </w:r>
      <w:r w:rsidRPr="00352752">
        <w:rPr>
          <w:rFonts w:asciiTheme="minorHAnsi" w:hAnsiTheme="minorHAnsi" w:cstheme="minorHAnsi"/>
          <w:sz w:val="22"/>
          <w:szCs w:val="22"/>
        </w:rPr>
        <w:fldChar w:fldCharType="separate"/>
      </w:r>
      <w:hyperlink w:anchor="_Toc226540019" w:history="1">
        <w:r w:rsidR="00DD066F" w:rsidRPr="000D42CB">
          <w:rPr>
            <w:rStyle w:val="Hyperlink"/>
            <w:b/>
            <w:bCs/>
            <w:noProof/>
          </w:rPr>
          <w:t>Leeswijzer</w:t>
        </w:r>
        <w:r w:rsidR="00DD066F">
          <w:rPr>
            <w:noProof/>
            <w:webHidden/>
          </w:rPr>
          <w:tab/>
        </w:r>
        <w:r w:rsidR="00DD066F">
          <w:rPr>
            <w:noProof/>
            <w:webHidden/>
          </w:rPr>
          <w:fldChar w:fldCharType="begin"/>
        </w:r>
        <w:r w:rsidR="00DD066F">
          <w:rPr>
            <w:noProof/>
            <w:webHidden/>
          </w:rPr>
          <w:instrText xml:space="preserve"> PAGEREF _Toc226540019 \h </w:instrText>
        </w:r>
        <w:r w:rsidR="00DD066F">
          <w:rPr>
            <w:noProof/>
            <w:webHidden/>
          </w:rPr>
        </w:r>
        <w:r w:rsidR="00DD066F">
          <w:rPr>
            <w:noProof/>
            <w:webHidden/>
          </w:rPr>
          <w:fldChar w:fldCharType="separate"/>
        </w:r>
        <w:r w:rsidR="00DD066F">
          <w:rPr>
            <w:noProof/>
            <w:webHidden/>
          </w:rPr>
          <w:t>2</w:t>
        </w:r>
        <w:r w:rsidR="00DD066F">
          <w:rPr>
            <w:noProof/>
            <w:webHidden/>
          </w:rPr>
          <w:fldChar w:fldCharType="end"/>
        </w:r>
      </w:hyperlink>
    </w:p>
    <w:p w14:paraId="59D632C5" w14:textId="6AFE5DD7" w:rsidR="00DD066F" w:rsidRDefault="00DD066F">
      <w:pPr>
        <w:pStyle w:val="Inhopg1"/>
        <w:tabs>
          <w:tab w:val="right" w:leader="dot" w:pos="9056"/>
        </w:tabs>
        <w:rPr>
          <w:rFonts w:asciiTheme="minorHAnsi" w:eastAsiaTheme="minorEastAsia" w:hAnsiTheme="minorHAnsi"/>
          <w:noProof/>
          <w:kern w:val="2"/>
          <w:sz w:val="24"/>
          <w:lang w:eastAsia="nl-NL"/>
          <w14:ligatures w14:val="standardContextual"/>
        </w:rPr>
      </w:pPr>
      <w:hyperlink w:anchor="_Toc226540020" w:history="1">
        <w:r w:rsidRPr="000D42CB">
          <w:rPr>
            <w:rStyle w:val="Hyperlink"/>
            <w:b/>
            <w:bCs/>
            <w:noProof/>
          </w:rPr>
          <w:t>Wat is het PSO-keurmerk?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_Toc226540020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96698D9" w14:textId="236D95ED" w:rsidR="00DD066F" w:rsidRDefault="00DD066F">
      <w:pPr>
        <w:pStyle w:val="Inhopg2"/>
        <w:tabs>
          <w:tab w:val="right" w:leader="dot" w:pos="9056"/>
        </w:tabs>
        <w:rPr>
          <w:rFonts w:asciiTheme="minorHAnsi" w:eastAsiaTheme="minorEastAsia" w:hAnsiTheme="minorHAnsi"/>
          <w:noProof/>
          <w:kern w:val="2"/>
          <w:sz w:val="24"/>
          <w:lang w:eastAsia="nl-NL"/>
          <w14:ligatures w14:val="standardContextual"/>
        </w:rPr>
      </w:pPr>
      <w:hyperlink w:anchor="_Toc226540021" w:history="1">
        <w:r w:rsidRPr="000D42CB">
          <w:rPr>
            <w:rStyle w:val="Hyperlink"/>
            <w:b/>
            <w:bCs/>
            <w:noProof/>
          </w:rPr>
          <w:t>Aspirant-status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_Toc226540021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0026033" w14:textId="2D8E5E0E" w:rsidR="00DD066F" w:rsidRDefault="00DD066F">
      <w:pPr>
        <w:pStyle w:val="Inhopg2"/>
        <w:tabs>
          <w:tab w:val="right" w:leader="dot" w:pos="9056"/>
        </w:tabs>
        <w:rPr>
          <w:rFonts w:asciiTheme="minorHAnsi" w:eastAsiaTheme="minorEastAsia" w:hAnsiTheme="minorHAnsi"/>
          <w:noProof/>
          <w:kern w:val="2"/>
          <w:sz w:val="24"/>
          <w:lang w:eastAsia="nl-NL"/>
          <w14:ligatures w14:val="standardContextual"/>
        </w:rPr>
      </w:pPr>
      <w:hyperlink w:anchor="_Toc226540022" w:history="1">
        <w:r w:rsidRPr="000D42CB">
          <w:rPr>
            <w:rStyle w:val="Hyperlink"/>
            <w:b/>
            <w:bCs/>
            <w:noProof/>
          </w:rPr>
          <w:t>Kwalitatieve eisen voor de Aspirant-status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_Toc226540022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631542D" w14:textId="6BEC5CA6" w:rsidR="00DD066F" w:rsidRDefault="00DD066F">
      <w:pPr>
        <w:pStyle w:val="Inhopg1"/>
        <w:tabs>
          <w:tab w:val="right" w:leader="dot" w:pos="9056"/>
        </w:tabs>
        <w:rPr>
          <w:rFonts w:asciiTheme="minorHAnsi" w:eastAsiaTheme="minorEastAsia" w:hAnsiTheme="minorHAnsi"/>
          <w:noProof/>
          <w:kern w:val="2"/>
          <w:sz w:val="24"/>
          <w:lang w:eastAsia="nl-NL"/>
          <w14:ligatures w14:val="standardContextual"/>
        </w:rPr>
      </w:pPr>
      <w:hyperlink w:anchor="_Toc226540023" w:history="1">
        <w:r w:rsidRPr="000D42CB">
          <w:rPr>
            <w:rStyle w:val="Hyperlink"/>
            <w:b/>
            <w:bCs/>
            <w:noProof/>
          </w:rPr>
          <w:t>Plan van aanpak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_Toc226540023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D771F69" w14:textId="47AA4349" w:rsidR="00DD066F" w:rsidRDefault="00DD066F">
      <w:pPr>
        <w:pStyle w:val="Inhopg2"/>
        <w:tabs>
          <w:tab w:val="right" w:leader="dot" w:pos="9056"/>
        </w:tabs>
        <w:rPr>
          <w:rFonts w:asciiTheme="minorHAnsi" w:eastAsiaTheme="minorEastAsia" w:hAnsiTheme="minorHAnsi"/>
          <w:noProof/>
          <w:kern w:val="2"/>
          <w:sz w:val="24"/>
          <w:lang w:eastAsia="nl-NL"/>
          <w14:ligatures w14:val="standardContextual"/>
        </w:rPr>
      </w:pPr>
      <w:hyperlink w:anchor="_Toc226540024" w:history="1">
        <w:r w:rsidRPr="000D42CB">
          <w:rPr>
            <w:rStyle w:val="Hyperlink"/>
            <w:noProof/>
          </w:rPr>
          <w:t>Inzicht en doelstellingen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_Toc226540024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DFCC98B" w14:textId="47B5C16A" w:rsidR="00DD066F" w:rsidRDefault="00DD066F">
      <w:pPr>
        <w:pStyle w:val="Inhopg2"/>
        <w:tabs>
          <w:tab w:val="right" w:leader="dot" w:pos="9056"/>
        </w:tabs>
        <w:rPr>
          <w:rFonts w:asciiTheme="minorHAnsi" w:eastAsiaTheme="minorEastAsia" w:hAnsiTheme="minorHAnsi"/>
          <w:noProof/>
          <w:kern w:val="2"/>
          <w:sz w:val="24"/>
          <w:lang w:eastAsia="nl-NL"/>
          <w14:ligatures w14:val="standardContextual"/>
        </w:rPr>
      </w:pPr>
      <w:hyperlink w:anchor="_Toc226540025" w:history="1">
        <w:r w:rsidRPr="000D42CB">
          <w:rPr>
            <w:rStyle w:val="Hyperlink"/>
            <w:noProof/>
          </w:rPr>
          <w:t>Toelichting op tabel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_Toc226540025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5CCE7DC" w14:textId="4CF03A2A" w:rsidR="00DD066F" w:rsidRPr="00DD066F" w:rsidRDefault="00DD066F">
      <w:pPr>
        <w:pStyle w:val="Inhopg2"/>
        <w:tabs>
          <w:tab w:val="right" w:leader="dot" w:pos="9056"/>
        </w:tabs>
        <w:rPr>
          <w:rFonts w:asciiTheme="minorHAnsi" w:eastAsiaTheme="minorEastAsia" w:hAnsiTheme="minorHAnsi"/>
          <w:b/>
          <w:bCs/>
          <w:noProof/>
          <w:kern w:val="2"/>
          <w:sz w:val="24"/>
          <w:lang w:eastAsia="nl-NL"/>
          <w14:ligatures w14:val="standardContextual"/>
        </w:rPr>
      </w:pPr>
      <w:hyperlink w:anchor="_Toc226540026" w:history="1">
        <w:r w:rsidRPr="00DD066F">
          <w:rPr>
            <w:rStyle w:val="Hyperlink"/>
            <w:b/>
            <w:bCs/>
            <w:iCs/>
            <w:noProof/>
          </w:rPr>
          <w:t>Reflectie bij verlenging Aspirant</w:t>
        </w:r>
        <w:r w:rsidRPr="00DD066F">
          <w:rPr>
            <w:rStyle w:val="Hyperlink"/>
            <w:b/>
            <w:bCs/>
            <w:iCs/>
            <w:noProof/>
          </w:rPr>
          <w:noBreakHyphen/>
          <w:t>status (verplicht indien van toepassing)</w:t>
        </w:r>
        <w:r w:rsidRPr="00DD066F">
          <w:rPr>
            <w:b/>
            <w:bCs/>
            <w:noProof/>
            <w:webHidden/>
          </w:rPr>
          <w:tab/>
        </w:r>
        <w:r w:rsidRPr="00DD066F">
          <w:rPr>
            <w:b/>
            <w:bCs/>
            <w:noProof/>
            <w:webHidden/>
          </w:rPr>
          <w:fldChar w:fldCharType="begin"/>
        </w:r>
        <w:r w:rsidRPr="00DD066F">
          <w:rPr>
            <w:b/>
            <w:bCs/>
            <w:noProof/>
            <w:webHidden/>
          </w:rPr>
          <w:instrText xml:space="preserve"> PAGEREF _Toc226540026 \h </w:instrText>
        </w:r>
        <w:r w:rsidRPr="00DD066F">
          <w:rPr>
            <w:b/>
            <w:bCs/>
            <w:noProof/>
            <w:webHidden/>
          </w:rPr>
        </w:r>
        <w:r w:rsidRPr="00DD066F">
          <w:rPr>
            <w:b/>
            <w:bCs/>
            <w:noProof/>
            <w:webHidden/>
          </w:rPr>
          <w:fldChar w:fldCharType="separate"/>
        </w:r>
        <w:r w:rsidRPr="00DD066F">
          <w:rPr>
            <w:b/>
            <w:bCs/>
            <w:noProof/>
            <w:webHidden/>
          </w:rPr>
          <w:t>8</w:t>
        </w:r>
        <w:r w:rsidRPr="00DD066F">
          <w:rPr>
            <w:b/>
            <w:bCs/>
            <w:noProof/>
            <w:webHidden/>
          </w:rPr>
          <w:fldChar w:fldCharType="end"/>
        </w:r>
      </w:hyperlink>
    </w:p>
    <w:p w14:paraId="52B90C3A" w14:textId="00E7C143" w:rsidR="00D2126D" w:rsidRPr="00352752" w:rsidRDefault="00D2126D" w:rsidP="00D2126D">
      <w:pPr>
        <w:pStyle w:val="Inhopg2"/>
        <w:tabs>
          <w:tab w:val="right" w:leader="dot" w:pos="9060"/>
        </w:tabs>
        <w:rPr>
          <w:rFonts w:asciiTheme="minorHAnsi" w:hAnsiTheme="minorHAnsi" w:cstheme="minorHAnsi"/>
          <w:sz w:val="22"/>
          <w:szCs w:val="22"/>
        </w:rPr>
      </w:pPr>
      <w:r w:rsidRPr="00352752">
        <w:rPr>
          <w:rFonts w:asciiTheme="minorHAnsi" w:hAnsiTheme="minorHAnsi" w:cstheme="minorHAnsi"/>
          <w:sz w:val="22"/>
          <w:szCs w:val="22"/>
        </w:rPr>
        <w:fldChar w:fldCharType="end"/>
      </w:r>
    </w:p>
    <w:p w14:paraId="042EBB3C" w14:textId="350EFC29" w:rsidR="00562473" w:rsidRPr="00352752" w:rsidRDefault="00562473" w:rsidP="7A356E91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p w14:paraId="113F7F1E" w14:textId="62279605" w:rsidR="003B0BAF" w:rsidRPr="00352752" w:rsidRDefault="003B0BAF" w:rsidP="00A14F66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p w14:paraId="23B33B53" w14:textId="2DF79C25" w:rsidR="003B0BAF" w:rsidRPr="00352752" w:rsidRDefault="003B0BAF" w:rsidP="00A14F66">
      <w:pPr>
        <w:spacing w:before="0" w:after="0" w:line="259" w:lineRule="auto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 w:rsidRPr="00352752"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2DEC4715" w14:textId="5B4ADC4E" w:rsidR="00736C99" w:rsidRPr="00CC72F5" w:rsidRDefault="00A07F52" w:rsidP="00CC72F5">
      <w:pPr>
        <w:pStyle w:val="Kop1"/>
        <w:rPr>
          <w:b/>
          <w:bCs/>
          <w:sz w:val="22"/>
          <w:szCs w:val="22"/>
        </w:rPr>
      </w:pPr>
      <w:bookmarkStart w:id="0" w:name="_Toc226540019"/>
      <w:r w:rsidRPr="00CC72F5">
        <w:rPr>
          <w:b/>
          <w:bCs/>
          <w:sz w:val="22"/>
          <w:szCs w:val="22"/>
        </w:rPr>
        <w:lastRenderedPageBreak/>
        <w:t>Leeswijzer</w:t>
      </w:r>
      <w:bookmarkEnd w:id="0"/>
    </w:p>
    <w:p w14:paraId="6C514979" w14:textId="1119A72E" w:rsidR="00F00C1E" w:rsidRPr="00352752" w:rsidRDefault="00500F4D" w:rsidP="00F00C1E">
      <w:pPr>
        <w:pStyle w:val="Geenafstand"/>
        <w:spacing w:line="259" w:lineRule="auto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 w:rsidRPr="00352752">
        <w:rPr>
          <w:rFonts w:asciiTheme="minorHAnsi" w:hAnsiTheme="minorHAnsi" w:cstheme="minorHAnsi"/>
          <w:b/>
          <w:bCs/>
          <w:sz w:val="22"/>
          <w:szCs w:val="22"/>
        </w:rPr>
        <w:t>Korte omschrijving van de opzet van deze handreiking</w:t>
      </w:r>
      <w:r w:rsidR="00F00C1E" w:rsidRPr="0035275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7C6A945B" w14:textId="77777777" w:rsidR="00650F6E" w:rsidRPr="00650F6E" w:rsidRDefault="00650F6E" w:rsidP="00650F6E">
      <w:pPr>
        <w:pStyle w:val="Geenafstand"/>
        <w:spacing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650F6E">
        <w:rPr>
          <w:rFonts w:asciiTheme="minorHAnsi" w:hAnsiTheme="minorHAnsi" w:cstheme="minorHAnsi"/>
          <w:sz w:val="22"/>
          <w:szCs w:val="22"/>
        </w:rPr>
        <w:t>Deze handreiking biedt een praktisch format voor het opstellen van een Plan van Aanpak dat nodig is voor het verkrijgen of verlengen van de PSO Aspirant</w:t>
      </w:r>
      <w:r w:rsidRPr="00650F6E">
        <w:rPr>
          <w:rFonts w:asciiTheme="minorHAnsi" w:hAnsiTheme="minorHAnsi" w:cstheme="minorHAnsi"/>
          <w:sz w:val="22"/>
          <w:szCs w:val="22"/>
        </w:rPr>
        <w:noBreakHyphen/>
        <w:t>status. Het format helpt om alle verplichte onderdelen overzichtelijk en SMART te beschrijven.</w:t>
      </w:r>
    </w:p>
    <w:p w14:paraId="664D91C4" w14:textId="77777777" w:rsidR="00650F6E" w:rsidRPr="00352752" w:rsidRDefault="00650F6E" w:rsidP="00650F6E">
      <w:pPr>
        <w:pStyle w:val="Geenafstand"/>
        <w:spacing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p w14:paraId="1FCA6384" w14:textId="233396C7" w:rsidR="00650F6E" w:rsidRPr="00650F6E" w:rsidRDefault="00650F6E" w:rsidP="00650F6E">
      <w:pPr>
        <w:pStyle w:val="Geenafstand"/>
        <w:spacing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650F6E">
        <w:rPr>
          <w:rFonts w:asciiTheme="minorHAnsi" w:hAnsiTheme="minorHAnsi" w:cstheme="minorHAnsi"/>
          <w:sz w:val="22"/>
          <w:szCs w:val="22"/>
        </w:rPr>
        <w:t>Gebruik van dit format is niet verplicht. Organisaties mogen ook een eigen Plan van Aanpak opstellen, mits alle eisen uit prestatie</w:t>
      </w:r>
      <w:r w:rsidRPr="00650F6E">
        <w:rPr>
          <w:rFonts w:asciiTheme="minorHAnsi" w:hAnsiTheme="minorHAnsi" w:cstheme="minorHAnsi"/>
          <w:sz w:val="22"/>
          <w:szCs w:val="22"/>
        </w:rPr>
        <w:noBreakHyphen/>
        <w:t>eisen 0.1 en 0.2 (PSO</w:t>
      </w:r>
      <w:r w:rsidRPr="00650F6E">
        <w:rPr>
          <w:rFonts w:asciiTheme="minorHAnsi" w:hAnsiTheme="minorHAnsi" w:cstheme="minorHAnsi"/>
          <w:sz w:val="22"/>
          <w:szCs w:val="22"/>
        </w:rPr>
        <w:noBreakHyphen/>
        <w:t>handleiding) aantoonbaar zijn verwerkt.</w:t>
      </w:r>
    </w:p>
    <w:p w14:paraId="1742AD78" w14:textId="70C89570" w:rsidR="00F00C1E" w:rsidRPr="00352752" w:rsidRDefault="00F00C1E" w:rsidP="00F00C1E">
      <w:pPr>
        <w:pStyle w:val="Geenafstand"/>
        <w:spacing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p w14:paraId="1244F798" w14:textId="6D268724" w:rsidR="00F00C1E" w:rsidRPr="00352752" w:rsidRDefault="00DF5086" w:rsidP="00F00C1E">
      <w:pPr>
        <w:pStyle w:val="Geenafstand"/>
        <w:spacing w:line="259" w:lineRule="auto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 w:rsidRPr="00352752">
        <w:rPr>
          <w:rFonts w:asciiTheme="minorHAnsi" w:hAnsiTheme="minorHAnsi" w:cstheme="minorHAnsi"/>
          <w:b/>
          <w:bCs/>
          <w:sz w:val="22"/>
          <w:szCs w:val="22"/>
        </w:rPr>
        <w:t>Wanneer</w:t>
      </w:r>
      <w:r w:rsidR="00500F4D" w:rsidRPr="0035275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80FF3" w:rsidRPr="00352752">
        <w:rPr>
          <w:rFonts w:asciiTheme="minorHAnsi" w:hAnsiTheme="minorHAnsi" w:cstheme="minorHAnsi"/>
          <w:b/>
          <w:bCs/>
          <w:sz w:val="22"/>
          <w:szCs w:val="22"/>
        </w:rPr>
        <w:t xml:space="preserve">gebruikt u </w:t>
      </w:r>
      <w:r w:rsidR="00D86A3E" w:rsidRPr="00352752">
        <w:rPr>
          <w:rFonts w:asciiTheme="minorHAnsi" w:hAnsiTheme="minorHAnsi" w:cstheme="minorHAnsi"/>
          <w:b/>
          <w:bCs/>
          <w:sz w:val="22"/>
          <w:szCs w:val="22"/>
        </w:rPr>
        <w:t>deze handreiking?</w:t>
      </w:r>
    </w:p>
    <w:p w14:paraId="089A4D61" w14:textId="77777777" w:rsidR="00D86A3E" w:rsidRPr="00D86A3E" w:rsidRDefault="00D86A3E" w:rsidP="00D86A3E">
      <w:pPr>
        <w:pStyle w:val="Geenafstand"/>
        <w:numPr>
          <w:ilvl w:val="0"/>
          <w:numId w:val="13"/>
        </w:numPr>
        <w:spacing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D86A3E">
        <w:rPr>
          <w:rFonts w:asciiTheme="minorHAnsi" w:hAnsiTheme="minorHAnsi" w:cstheme="minorHAnsi"/>
          <w:sz w:val="22"/>
          <w:szCs w:val="22"/>
        </w:rPr>
        <w:t xml:space="preserve">Bij een </w:t>
      </w:r>
      <w:r w:rsidRPr="00D86A3E">
        <w:rPr>
          <w:rFonts w:asciiTheme="minorHAnsi" w:hAnsiTheme="minorHAnsi" w:cstheme="minorHAnsi"/>
          <w:b/>
          <w:bCs/>
          <w:sz w:val="22"/>
          <w:szCs w:val="22"/>
        </w:rPr>
        <w:t>eerste aanvraag</w:t>
      </w:r>
      <w:r w:rsidRPr="00D86A3E">
        <w:rPr>
          <w:rFonts w:asciiTheme="minorHAnsi" w:hAnsiTheme="minorHAnsi" w:cstheme="minorHAnsi"/>
          <w:sz w:val="22"/>
          <w:szCs w:val="22"/>
        </w:rPr>
        <w:t xml:space="preserve"> voor de PSO Aspirant</w:t>
      </w:r>
      <w:r w:rsidRPr="00D86A3E">
        <w:rPr>
          <w:rFonts w:asciiTheme="minorHAnsi" w:hAnsiTheme="minorHAnsi" w:cstheme="minorHAnsi"/>
          <w:sz w:val="22"/>
          <w:szCs w:val="22"/>
        </w:rPr>
        <w:noBreakHyphen/>
        <w:t>status;</w:t>
      </w:r>
    </w:p>
    <w:p w14:paraId="22973976" w14:textId="77777777" w:rsidR="00D86A3E" w:rsidRPr="00D86A3E" w:rsidRDefault="00D86A3E" w:rsidP="00D86A3E">
      <w:pPr>
        <w:pStyle w:val="Geenafstand"/>
        <w:numPr>
          <w:ilvl w:val="0"/>
          <w:numId w:val="13"/>
        </w:numPr>
        <w:spacing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D86A3E">
        <w:rPr>
          <w:rFonts w:asciiTheme="minorHAnsi" w:hAnsiTheme="minorHAnsi" w:cstheme="minorHAnsi"/>
          <w:sz w:val="22"/>
          <w:szCs w:val="22"/>
        </w:rPr>
        <w:t xml:space="preserve">Bij een </w:t>
      </w:r>
      <w:r w:rsidRPr="00D86A3E">
        <w:rPr>
          <w:rFonts w:asciiTheme="minorHAnsi" w:hAnsiTheme="minorHAnsi" w:cstheme="minorHAnsi"/>
          <w:b/>
          <w:bCs/>
          <w:sz w:val="22"/>
          <w:szCs w:val="22"/>
        </w:rPr>
        <w:t>verlenging (tweede aanvraag)</w:t>
      </w:r>
      <w:r w:rsidRPr="00D86A3E">
        <w:rPr>
          <w:rFonts w:asciiTheme="minorHAnsi" w:hAnsiTheme="minorHAnsi" w:cstheme="minorHAnsi"/>
          <w:sz w:val="22"/>
          <w:szCs w:val="22"/>
        </w:rPr>
        <w:t xml:space="preserve"> van de Aspirant</w:t>
      </w:r>
      <w:r w:rsidRPr="00D86A3E">
        <w:rPr>
          <w:rFonts w:asciiTheme="minorHAnsi" w:hAnsiTheme="minorHAnsi" w:cstheme="minorHAnsi"/>
          <w:sz w:val="22"/>
          <w:szCs w:val="22"/>
        </w:rPr>
        <w:noBreakHyphen/>
        <w:t>status;</w:t>
      </w:r>
    </w:p>
    <w:p w14:paraId="1E8438B0" w14:textId="77777777" w:rsidR="00D86A3E" w:rsidRPr="00D86A3E" w:rsidRDefault="00D86A3E" w:rsidP="00D86A3E">
      <w:pPr>
        <w:pStyle w:val="Geenafstand"/>
        <w:numPr>
          <w:ilvl w:val="0"/>
          <w:numId w:val="13"/>
        </w:numPr>
        <w:spacing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D86A3E">
        <w:rPr>
          <w:rFonts w:asciiTheme="minorHAnsi" w:hAnsiTheme="minorHAnsi" w:cstheme="minorHAnsi"/>
          <w:sz w:val="22"/>
          <w:szCs w:val="22"/>
        </w:rPr>
        <w:t>Als intern stuur</w:t>
      </w:r>
      <w:r w:rsidRPr="00D86A3E">
        <w:rPr>
          <w:rFonts w:asciiTheme="minorHAnsi" w:hAnsiTheme="minorHAnsi" w:cstheme="minorHAnsi"/>
          <w:sz w:val="22"/>
          <w:szCs w:val="22"/>
        </w:rPr>
        <w:noBreakHyphen/>
        <w:t xml:space="preserve"> en monitoringsdocument richting </w:t>
      </w:r>
      <w:r w:rsidRPr="00D86A3E">
        <w:rPr>
          <w:rFonts w:asciiTheme="minorHAnsi" w:hAnsiTheme="minorHAnsi" w:cstheme="minorHAnsi"/>
          <w:b/>
          <w:bCs/>
          <w:sz w:val="22"/>
          <w:szCs w:val="22"/>
        </w:rPr>
        <w:t>Basistrede</w:t>
      </w:r>
      <w:r w:rsidRPr="00D86A3E">
        <w:rPr>
          <w:rFonts w:asciiTheme="minorHAnsi" w:hAnsiTheme="minorHAnsi" w:cstheme="minorHAnsi"/>
          <w:sz w:val="22"/>
          <w:szCs w:val="22"/>
        </w:rPr>
        <w:t>.</w:t>
      </w:r>
    </w:p>
    <w:p w14:paraId="309D0A72" w14:textId="74A4D643" w:rsidR="00757890" w:rsidRPr="00352752" w:rsidRDefault="00757890" w:rsidP="00A14F66">
      <w:pPr>
        <w:pStyle w:val="Geenafstand"/>
        <w:spacing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p w14:paraId="72BCB356" w14:textId="414D350C" w:rsidR="00DF5086" w:rsidRPr="00352752" w:rsidRDefault="00C246FE" w:rsidP="00A14F66">
      <w:pPr>
        <w:pStyle w:val="Geenafstand"/>
        <w:spacing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352752">
        <w:rPr>
          <w:rFonts w:asciiTheme="minorHAnsi" w:hAnsiTheme="minorHAnsi" w:cstheme="minorHAnsi"/>
          <w:b/>
          <w:bCs/>
          <w:sz w:val="22"/>
          <w:szCs w:val="22"/>
        </w:rPr>
        <w:t>Relatie met MijnPSO</w:t>
      </w:r>
    </w:p>
    <w:p w14:paraId="37909FEF" w14:textId="77777777" w:rsidR="00C246FE" w:rsidRPr="00C246FE" w:rsidRDefault="00C246FE" w:rsidP="00C246FE">
      <w:pPr>
        <w:pStyle w:val="Geenafstand"/>
        <w:spacing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C246FE">
        <w:rPr>
          <w:rFonts w:asciiTheme="minorHAnsi" w:hAnsiTheme="minorHAnsi" w:cstheme="minorHAnsi"/>
          <w:sz w:val="22"/>
          <w:szCs w:val="22"/>
        </w:rPr>
        <w:t>In stap 5 van MijnPSO wordt gevraagd naar de kwalitatieve eisen voor de Aspirant</w:t>
      </w:r>
      <w:r w:rsidRPr="00C246FE">
        <w:rPr>
          <w:rFonts w:asciiTheme="minorHAnsi" w:hAnsiTheme="minorHAnsi" w:cstheme="minorHAnsi"/>
          <w:sz w:val="22"/>
          <w:szCs w:val="22"/>
        </w:rPr>
        <w:noBreakHyphen/>
        <w:t>status. U kunt daar kort antwoorden en verwijzen naar dit Plan van Aanpak. PSO</w:t>
      </w:r>
      <w:r w:rsidRPr="00C246FE">
        <w:rPr>
          <w:rFonts w:asciiTheme="minorHAnsi" w:hAnsiTheme="minorHAnsi" w:cstheme="minorHAnsi"/>
          <w:sz w:val="22"/>
          <w:szCs w:val="22"/>
        </w:rPr>
        <w:noBreakHyphen/>
        <w:t>Nederland voert vóór de audit een volledigheidscontrole uit op het geüploade Plan van Aanpak.</w:t>
      </w:r>
    </w:p>
    <w:p w14:paraId="60F89286" w14:textId="77777777" w:rsidR="00CD68DE" w:rsidRPr="00352752" w:rsidRDefault="00CD68DE" w:rsidP="001E08A1">
      <w:pPr>
        <w:pStyle w:val="Geenafstand"/>
        <w:spacing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p w14:paraId="453923CA" w14:textId="23E995A9" w:rsidR="006643F1" w:rsidRPr="00CC72F5" w:rsidRDefault="00ED34BA" w:rsidP="00CC72F5">
      <w:pPr>
        <w:pStyle w:val="Kop1"/>
        <w:rPr>
          <w:b/>
          <w:bCs/>
          <w:sz w:val="22"/>
          <w:szCs w:val="22"/>
        </w:rPr>
      </w:pPr>
      <w:bookmarkStart w:id="1" w:name="_Toc226540020"/>
      <w:r w:rsidRPr="00CC72F5">
        <w:rPr>
          <w:b/>
          <w:bCs/>
          <w:sz w:val="22"/>
          <w:szCs w:val="22"/>
        </w:rPr>
        <w:t>Wat is het PSO-keurmerk?</w:t>
      </w:r>
      <w:bookmarkEnd w:id="1"/>
    </w:p>
    <w:p w14:paraId="09E1C309" w14:textId="77777777" w:rsidR="00234BF0" w:rsidRPr="00234BF0" w:rsidRDefault="00234BF0" w:rsidP="00234BF0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34BF0">
        <w:rPr>
          <w:rFonts w:asciiTheme="minorHAnsi" w:hAnsiTheme="minorHAnsi" w:cstheme="minorHAnsi"/>
          <w:sz w:val="22"/>
          <w:szCs w:val="22"/>
        </w:rPr>
        <w:t xml:space="preserve">De </w:t>
      </w:r>
      <w:r w:rsidRPr="00234BF0">
        <w:rPr>
          <w:rFonts w:asciiTheme="minorHAnsi" w:hAnsiTheme="minorHAnsi" w:cstheme="minorHAnsi"/>
          <w:b/>
          <w:bCs/>
          <w:sz w:val="22"/>
          <w:szCs w:val="22"/>
        </w:rPr>
        <w:t>Prestatieladder Socialer Ondernemen (PSO)</w:t>
      </w:r>
      <w:r w:rsidRPr="00234BF0">
        <w:rPr>
          <w:rFonts w:asciiTheme="minorHAnsi" w:hAnsiTheme="minorHAnsi" w:cstheme="minorHAnsi"/>
          <w:sz w:val="22"/>
          <w:szCs w:val="22"/>
        </w:rPr>
        <w:t xml:space="preserve"> is een door TNO ontwikkelde en beheerde meet</w:t>
      </w:r>
      <w:r w:rsidRPr="00234BF0">
        <w:rPr>
          <w:rFonts w:asciiTheme="minorHAnsi" w:hAnsiTheme="minorHAnsi" w:cstheme="minorHAnsi"/>
          <w:sz w:val="22"/>
          <w:szCs w:val="22"/>
        </w:rPr>
        <w:noBreakHyphen/>
        <w:t xml:space="preserve"> en certificeringssystematiek die inzichtelijk maakt in welke mate organisaties </w:t>
      </w:r>
      <w:r w:rsidRPr="00234BF0">
        <w:rPr>
          <w:rFonts w:asciiTheme="minorHAnsi" w:hAnsiTheme="minorHAnsi" w:cstheme="minorHAnsi"/>
          <w:b/>
          <w:bCs/>
          <w:sz w:val="22"/>
          <w:szCs w:val="22"/>
        </w:rPr>
        <w:t>meer dan gemiddeld</w:t>
      </w:r>
      <w:r w:rsidRPr="00234BF0">
        <w:rPr>
          <w:rFonts w:asciiTheme="minorHAnsi" w:hAnsiTheme="minorHAnsi" w:cstheme="minorHAnsi"/>
          <w:sz w:val="22"/>
          <w:szCs w:val="22"/>
        </w:rPr>
        <w:t xml:space="preserve"> bijdragen aan de arbeidsparticipatie van mensen met een kwetsbare arbeidsmarktpositie.</w:t>
      </w:r>
    </w:p>
    <w:p w14:paraId="3503EF23" w14:textId="77777777" w:rsidR="00234BF0" w:rsidRPr="00234BF0" w:rsidRDefault="00234BF0" w:rsidP="00234BF0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34BF0">
        <w:rPr>
          <w:rFonts w:asciiTheme="minorHAnsi" w:hAnsiTheme="minorHAnsi" w:cstheme="minorHAnsi"/>
          <w:sz w:val="22"/>
          <w:szCs w:val="22"/>
        </w:rPr>
        <w:t>De PSO kent:</w:t>
      </w:r>
    </w:p>
    <w:p w14:paraId="72F9D466" w14:textId="77777777" w:rsidR="00234BF0" w:rsidRPr="00234BF0" w:rsidRDefault="00234BF0" w:rsidP="00234BF0">
      <w:pPr>
        <w:numPr>
          <w:ilvl w:val="0"/>
          <w:numId w:val="14"/>
        </w:num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34BF0">
        <w:rPr>
          <w:rFonts w:asciiTheme="minorHAnsi" w:hAnsiTheme="minorHAnsi" w:cstheme="minorHAnsi"/>
          <w:sz w:val="22"/>
          <w:szCs w:val="22"/>
        </w:rPr>
        <w:t>een directe sociale bijdrage (werkgelegenheid in de eigen organisatie);</w:t>
      </w:r>
    </w:p>
    <w:p w14:paraId="75564037" w14:textId="3BF15AB5" w:rsidR="00234BF0" w:rsidRPr="00234BF0" w:rsidRDefault="00234BF0" w:rsidP="00234BF0">
      <w:pPr>
        <w:numPr>
          <w:ilvl w:val="0"/>
          <w:numId w:val="14"/>
        </w:num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34BF0">
        <w:rPr>
          <w:rFonts w:asciiTheme="minorHAnsi" w:hAnsiTheme="minorHAnsi" w:cstheme="minorHAnsi"/>
          <w:sz w:val="22"/>
          <w:szCs w:val="22"/>
        </w:rPr>
        <w:t>een indirecte sociale bijdrage (sociale</w:t>
      </w:r>
      <w:r w:rsidR="00B46C86" w:rsidRPr="00352752">
        <w:rPr>
          <w:rFonts w:asciiTheme="minorHAnsi" w:hAnsiTheme="minorHAnsi" w:cstheme="minorHAnsi"/>
          <w:sz w:val="22"/>
          <w:szCs w:val="22"/>
        </w:rPr>
        <w:t xml:space="preserve"> </w:t>
      </w:r>
      <w:r w:rsidRPr="00234BF0">
        <w:rPr>
          <w:rFonts w:asciiTheme="minorHAnsi" w:hAnsiTheme="minorHAnsi" w:cstheme="minorHAnsi"/>
          <w:sz w:val="22"/>
          <w:szCs w:val="22"/>
        </w:rPr>
        <w:t>inkopen);</w:t>
      </w:r>
    </w:p>
    <w:p w14:paraId="08EA853B" w14:textId="77777777" w:rsidR="00234BF0" w:rsidRPr="00234BF0" w:rsidRDefault="00234BF0" w:rsidP="00234BF0">
      <w:pPr>
        <w:numPr>
          <w:ilvl w:val="0"/>
          <w:numId w:val="14"/>
        </w:num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34BF0">
        <w:rPr>
          <w:rFonts w:asciiTheme="minorHAnsi" w:hAnsiTheme="minorHAnsi" w:cstheme="minorHAnsi"/>
          <w:sz w:val="22"/>
          <w:szCs w:val="22"/>
        </w:rPr>
        <w:t>aanvullende kwalitatieve eisen die borgen dat medewerkers duurzaam en inclusief worden ingezet.</w:t>
      </w:r>
    </w:p>
    <w:p w14:paraId="2805D6AB" w14:textId="77777777" w:rsidR="00234BF0" w:rsidRPr="00234BF0" w:rsidRDefault="00234BF0" w:rsidP="00234BF0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34BF0">
        <w:rPr>
          <w:rFonts w:asciiTheme="minorHAnsi" w:hAnsiTheme="minorHAnsi" w:cstheme="minorHAnsi"/>
          <w:sz w:val="22"/>
          <w:szCs w:val="22"/>
        </w:rPr>
        <w:t>De PSO onderscheidt de volgende prestatieniveaus:</w:t>
      </w:r>
    </w:p>
    <w:p w14:paraId="03091460" w14:textId="77777777" w:rsidR="00234BF0" w:rsidRPr="00234BF0" w:rsidRDefault="00234BF0" w:rsidP="00234BF0">
      <w:pPr>
        <w:numPr>
          <w:ilvl w:val="0"/>
          <w:numId w:val="15"/>
        </w:num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34BF0">
        <w:rPr>
          <w:rFonts w:asciiTheme="minorHAnsi" w:hAnsiTheme="minorHAnsi" w:cstheme="minorHAnsi"/>
          <w:sz w:val="22"/>
          <w:szCs w:val="22"/>
        </w:rPr>
        <w:t>Aspirant</w:t>
      </w:r>
      <w:r w:rsidRPr="00234BF0">
        <w:rPr>
          <w:rFonts w:asciiTheme="minorHAnsi" w:hAnsiTheme="minorHAnsi" w:cstheme="minorHAnsi"/>
          <w:sz w:val="22"/>
          <w:szCs w:val="22"/>
        </w:rPr>
        <w:noBreakHyphen/>
        <w:t>status</w:t>
      </w:r>
    </w:p>
    <w:p w14:paraId="0E5F4779" w14:textId="77777777" w:rsidR="00234BF0" w:rsidRPr="00234BF0" w:rsidRDefault="00234BF0" w:rsidP="00234BF0">
      <w:pPr>
        <w:numPr>
          <w:ilvl w:val="0"/>
          <w:numId w:val="15"/>
        </w:num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34BF0">
        <w:rPr>
          <w:rFonts w:asciiTheme="minorHAnsi" w:hAnsiTheme="minorHAnsi" w:cstheme="minorHAnsi"/>
          <w:sz w:val="22"/>
          <w:szCs w:val="22"/>
        </w:rPr>
        <w:t>Basistrede</w:t>
      </w:r>
    </w:p>
    <w:p w14:paraId="7845A0F5" w14:textId="77777777" w:rsidR="00234BF0" w:rsidRPr="00234BF0" w:rsidRDefault="00234BF0" w:rsidP="00234BF0">
      <w:pPr>
        <w:numPr>
          <w:ilvl w:val="0"/>
          <w:numId w:val="15"/>
        </w:num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34BF0">
        <w:rPr>
          <w:rFonts w:asciiTheme="minorHAnsi" w:hAnsiTheme="minorHAnsi" w:cstheme="minorHAnsi"/>
          <w:sz w:val="22"/>
          <w:szCs w:val="22"/>
        </w:rPr>
        <w:t>Trede 1</w:t>
      </w:r>
    </w:p>
    <w:p w14:paraId="223CCA19" w14:textId="77777777" w:rsidR="00234BF0" w:rsidRPr="00234BF0" w:rsidRDefault="00234BF0" w:rsidP="00234BF0">
      <w:pPr>
        <w:numPr>
          <w:ilvl w:val="0"/>
          <w:numId w:val="15"/>
        </w:num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34BF0">
        <w:rPr>
          <w:rFonts w:asciiTheme="minorHAnsi" w:hAnsiTheme="minorHAnsi" w:cstheme="minorHAnsi"/>
          <w:sz w:val="22"/>
          <w:szCs w:val="22"/>
        </w:rPr>
        <w:t>Trede 2</w:t>
      </w:r>
    </w:p>
    <w:p w14:paraId="1121D490" w14:textId="77777777" w:rsidR="00234BF0" w:rsidRPr="00352752" w:rsidRDefault="00234BF0" w:rsidP="00234BF0">
      <w:pPr>
        <w:numPr>
          <w:ilvl w:val="0"/>
          <w:numId w:val="15"/>
        </w:num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34BF0">
        <w:rPr>
          <w:rFonts w:asciiTheme="minorHAnsi" w:hAnsiTheme="minorHAnsi" w:cstheme="minorHAnsi"/>
          <w:sz w:val="22"/>
          <w:szCs w:val="22"/>
        </w:rPr>
        <w:t>Trede 3</w:t>
      </w:r>
    </w:p>
    <w:p w14:paraId="55BCB8FB" w14:textId="747B4C16" w:rsidR="00B46C86" w:rsidRPr="00234BF0" w:rsidRDefault="00B46C86" w:rsidP="00234BF0">
      <w:pPr>
        <w:numPr>
          <w:ilvl w:val="0"/>
          <w:numId w:val="15"/>
        </w:num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352752">
        <w:rPr>
          <w:rFonts w:asciiTheme="minorHAnsi" w:hAnsiTheme="minorHAnsi" w:cstheme="minorHAnsi"/>
          <w:sz w:val="22"/>
          <w:szCs w:val="22"/>
        </w:rPr>
        <w:t>30+ erkenning</w:t>
      </w:r>
    </w:p>
    <w:p w14:paraId="06FA7623" w14:textId="77777777" w:rsidR="009B665C" w:rsidRDefault="009B665C" w:rsidP="00A14F66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p w14:paraId="2CF4764C" w14:textId="77777777" w:rsidR="00CC72F5" w:rsidRDefault="00CC72F5" w:rsidP="00A14F66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p w14:paraId="5C3FA580" w14:textId="77777777" w:rsidR="00CC72F5" w:rsidRDefault="00CC72F5" w:rsidP="00A14F66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p w14:paraId="0CA89BAB" w14:textId="77777777" w:rsidR="00CC72F5" w:rsidRDefault="00CC72F5" w:rsidP="00A14F66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p w14:paraId="10A867C4" w14:textId="77777777" w:rsidR="00CC72F5" w:rsidRDefault="00CC72F5" w:rsidP="00A14F66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p w14:paraId="1DCB72E1" w14:textId="77777777" w:rsidR="00CC72F5" w:rsidRDefault="00CC72F5" w:rsidP="00A14F66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p w14:paraId="7D9A6A6B" w14:textId="77777777" w:rsidR="00C2270C" w:rsidRDefault="00C2270C" w:rsidP="00A14F66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p w14:paraId="193131FD" w14:textId="77777777" w:rsidR="00C2270C" w:rsidRDefault="00C2270C" w:rsidP="00A14F66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p w14:paraId="0D2D59B6" w14:textId="77777777" w:rsidR="00CC72F5" w:rsidRDefault="00CC72F5" w:rsidP="00A14F66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p w14:paraId="7078B260" w14:textId="77777777" w:rsidR="00CC72F5" w:rsidRPr="00352752" w:rsidRDefault="00CC72F5" w:rsidP="00A14F66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p w14:paraId="73781DB3" w14:textId="59CB40CD" w:rsidR="00F00C1E" w:rsidRPr="00CC72F5" w:rsidRDefault="00F00C1E" w:rsidP="00D52A14">
      <w:pPr>
        <w:pStyle w:val="Kop2"/>
        <w:rPr>
          <w:b/>
          <w:bCs/>
          <w:sz w:val="22"/>
          <w:szCs w:val="22"/>
        </w:rPr>
      </w:pPr>
      <w:bookmarkStart w:id="2" w:name="_Toc226540021"/>
      <w:r w:rsidRPr="00CC72F5">
        <w:rPr>
          <w:b/>
          <w:bCs/>
          <w:sz w:val="22"/>
          <w:szCs w:val="22"/>
        </w:rPr>
        <w:lastRenderedPageBreak/>
        <w:t>Aspirant-status</w:t>
      </w:r>
      <w:bookmarkEnd w:id="2"/>
    </w:p>
    <w:p w14:paraId="5C8410D6" w14:textId="3962C9E5" w:rsidR="00E24A26" w:rsidRPr="00352752" w:rsidRDefault="00F00C1E" w:rsidP="7A356E91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352752">
        <w:rPr>
          <w:rFonts w:asciiTheme="minorHAnsi" w:hAnsiTheme="minorHAnsi" w:cstheme="minorHAnsi"/>
          <w:sz w:val="22"/>
          <w:szCs w:val="22"/>
        </w:rPr>
        <w:t xml:space="preserve">De PSO erkent ook organisaties die de intentie hebben om binnen twee jaar door te groeien naar tenminste </w:t>
      </w:r>
      <w:r w:rsidR="00B24AC5" w:rsidRPr="00352752">
        <w:rPr>
          <w:rFonts w:asciiTheme="minorHAnsi" w:hAnsiTheme="minorHAnsi" w:cstheme="minorHAnsi"/>
          <w:sz w:val="22"/>
          <w:szCs w:val="22"/>
        </w:rPr>
        <w:t>de b</w:t>
      </w:r>
      <w:r w:rsidR="00E51B1B" w:rsidRPr="00352752">
        <w:rPr>
          <w:rFonts w:asciiTheme="minorHAnsi" w:hAnsiTheme="minorHAnsi" w:cstheme="minorHAnsi"/>
          <w:sz w:val="22"/>
          <w:szCs w:val="22"/>
        </w:rPr>
        <w:t>asis trede</w:t>
      </w:r>
      <w:r w:rsidRPr="00352752">
        <w:rPr>
          <w:rFonts w:asciiTheme="minorHAnsi" w:hAnsiTheme="minorHAnsi" w:cstheme="minorHAnsi"/>
          <w:sz w:val="22"/>
          <w:szCs w:val="22"/>
        </w:rPr>
        <w:t>. Deze organisaties kunnen een</w:t>
      </w:r>
      <w:r w:rsidR="00B24AC5" w:rsidRPr="00352752">
        <w:rPr>
          <w:rFonts w:asciiTheme="minorHAnsi" w:hAnsiTheme="minorHAnsi" w:cstheme="minorHAnsi"/>
          <w:sz w:val="22"/>
          <w:szCs w:val="22"/>
        </w:rPr>
        <w:t xml:space="preserve"> </w:t>
      </w:r>
      <w:r w:rsidR="005A1DF6">
        <w:rPr>
          <w:rFonts w:asciiTheme="minorHAnsi" w:hAnsiTheme="minorHAnsi" w:cstheme="minorHAnsi"/>
          <w:sz w:val="22"/>
          <w:szCs w:val="22"/>
        </w:rPr>
        <w:t>A</w:t>
      </w:r>
      <w:r w:rsidRPr="00352752">
        <w:rPr>
          <w:rFonts w:asciiTheme="minorHAnsi" w:hAnsiTheme="minorHAnsi" w:cstheme="minorHAnsi"/>
          <w:sz w:val="22"/>
          <w:szCs w:val="22"/>
        </w:rPr>
        <w:t xml:space="preserve">spirant-status aanvragen. Om dit prestatieniveau te behalen dient een organisatie een </w:t>
      </w:r>
      <w:r w:rsidR="00E24A26" w:rsidRPr="00352752">
        <w:rPr>
          <w:rFonts w:asciiTheme="minorHAnsi" w:hAnsiTheme="minorHAnsi" w:cstheme="minorHAnsi"/>
          <w:sz w:val="22"/>
          <w:szCs w:val="22"/>
        </w:rPr>
        <w:t>p</w:t>
      </w:r>
      <w:r w:rsidRPr="00352752">
        <w:rPr>
          <w:rFonts w:asciiTheme="minorHAnsi" w:hAnsiTheme="minorHAnsi" w:cstheme="minorHAnsi"/>
          <w:sz w:val="22"/>
          <w:szCs w:val="22"/>
        </w:rPr>
        <w:t xml:space="preserve">lan van aanpak te hebben opgesteld, dat geaccordeerd is op bestuurlijk- of directieniveau. Hierin staat SMART omschreven op welke wijze de organisatie binnen twee jaar toegroeit naar een </w:t>
      </w:r>
      <w:r w:rsidR="00FA0ED9" w:rsidRPr="00352752">
        <w:rPr>
          <w:rFonts w:asciiTheme="minorHAnsi" w:hAnsiTheme="minorHAnsi" w:cstheme="minorHAnsi"/>
          <w:sz w:val="22"/>
          <w:szCs w:val="22"/>
        </w:rPr>
        <w:t>PSO Basis trede</w:t>
      </w:r>
      <w:r w:rsidRPr="00352752">
        <w:rPr>
          <w:rFonts w:asciiTheme="minorHAnsi" w:hAnsiTheme="minorHAnsi" w:cstheme="minorHAnsi"/>
          <w:sz w:val="22"/>
          <w:szCs w:val="22"/>
        </w:rPr>
        <w:t xml:space="preserve">, </w:t>
      </w:r>
      <w:r w:rsidR="00FA0ED9" w:rsidRPr="00352752">
        <w:rPr>
          <w:rFonts w:asciiTheme="minorHAnsi" w:hAnsiTheme="minorHAnsi" w:cstheme="minorHAnsi"/>
          <w:sz w:val="22"/>
          <w:szCs w:val="22"/>
        </w:rPr>
        <w:t xml:space="preserve">trede 1, </w:t>
      </w:r>
      <w:r w:rsidRPr="00352752">
        <w:rPr>
          <w:rFonts w:asciiTheme="minorHAnsi" w:hAnsiTheme="minorHAnsi" w:cstheme="minorHAnsi"/>
          <w:sz w:val="22"/>
          <w:szCs w:val="22"/>
        </w:rPr>
        <w:t xml:space="preserve">2 of 3. De Aspirant-status is twee jaar geldig. De Aspirant-status kan </w:t>
      </w:r>
      <w:r w:rsidR="00A656B4" w:rsidRPr="00352752">
        <w:rPr>
          <w:rFonts w:asciiTheme="minorHAnsi" w:hAnsiTheme="minorHAnsi" w:cstheme="minorHAnsi"/>
          <w:sz w:val="22"/>
          <w:szCs w:val="22"/>
        </w:rPr>
        <w:t xml:space="preserve">eenmaal </w:t>
      </w:r>
      <w:r w:rsidRPr="00352752">
        <w:rPr>
          <w:rFonts w:asciiTheme="minorHAnsi" w:hAnsiTheme="minorHAnsi" w:cstheme="minorHAnsi"/>
          <w:sz w:val="22"/>
          <w:szCs w:val="22"/>
        </w:rPr>
        <w:t xml:space="preserve">opeenvolgend worden aangevraagd. </w:t>
      </w:r>
    </w:p>
    <w:p w14:paraId="3924B14F" w14:textId="4FB300E9" w:rsidR="00E24A26" w:rsidRPr="00352752" w:rsidRDefault="00E24A26" w:rsidP="00A14F66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p w14:paraId="3F14272B" w14:textId="77777777" w:rsidR="00BB6CDC" w:rsidRPr="00BB6CDC" w:rsidRDefault="00BB6CDC" w:rsidP="00BB6CDC">
      <w:pPr>
        <w:spacing w:before="0" w:after="0" w:line="259" w:lineRule="auto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 w:rsidRPr="00BB6CDC">
        <w:rPr>
          <w:rFonts w:asciiTheme="minorHAnsi" w:hAnsiTheme="minorHAnsi" w:cstheme="minorHAnsi"/>
          <w:b/>
          <w:bCs/>
          <w:sz w:val="22"/>
          <w:szCs w:val="22"/>
        </w:rPr>
        <w:t>De Aspirant</w:t>
      </w:r>
      <w:r w:rsidRPr="00BB6CDC">
        <w:rPr>
          <w:rFonts w:asciiTheme="minorHAnsi" w:hAnsiTheme="minorHAnsi" w:cstheme="minorHAnsi"/>
          <w:b/>
          <w:bCs/>
          <w:sz w:val="22"/>
          <w:szCs w:val="22"/>
        </w:rPr>
        <w:noBreakHyphen/>
        <w:t>status:</w:t>
      </w:r>
    </w:p>
    <w:p w14:paraId="032F7B42" w14:textId="77777777" w:rsidR="00BB6CDC" w:rsidRPr="00BB6CDC" w:rsidRDefault="00BB6CDC" w:rsidP="00BB6CDC">
      <w:pPr>
        <w:numPr>
          <w:ilvl w:val="0"/>
          <w:numId w:val="16"/>
        </w:num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BB6CDC">
        <w:rPr>
          <w:rFonts w:asciiTheme="minorHAnsi" w:hAnsiTheme="minorHAnsi" w:cstheme="minorHAnsi"/>
          <w:sz w:val="22"/>
          <w:szCs w:val="22"/>
        </w:rPr>
        <w:t>is maximaal twee jaar geldig;</w:t>
      </w:r>
    </w:p>
    <w:p w14:paraId="4F985643" w14:textId="77777777" w:rsidR="00BB6CDC" w:rsidRPr="00BB6CDC" w:rsidRDefault="00BB6CDC" w:rsidP="00BB6CDC">
      <w:pPr>
        <w:numPr>
          <w:ilvl w:val="0"/>
          <w:numId w:val="16"/>
        </w:num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BB6CDC">
        <w:rPr>
          <w:rFonts w:asciiTheme="minorHAnsi" w:hAnsiTheme="minorHAnsi" w:cstheme="minorHAnsi"/>
          <w:sz w:val="22"/>
          <w:szCs w:val="22"/>
        </w:rPr>
        <w:t>kan éénmaal aansluitend worden verlengd;</w:t>
      </w:r>
    </w:p>
    <w:p w14:paraId="22322687" w14:textId="77777777" w:rsidR="00BB6CDC" w:rsidRPr="00BB6CDC" w:rsidRDefault="00BB6CDC" w:rsidP="00BB6CDC">
      <w:pPr>
        <w:numPr>
          <w:ilvl w:val="0"/>
          <w:numId w:val="16"/>
        </w:num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BB6CDC">
        <w:rPr>
          <w:rFonts w:asciiTheme="minorHAnsi" w:hAnsiTheme="minorHAnsi" w:cstheme="minorHAnsi"/>
          <w:sz w:val="22"/>
          <w:szCs w:val="22"/>
        </w:rPr>
        <w:t>vereist een door directie of bestuur geaccordeerd Plan van Aanpak.</w:t>
      </w:r>
    </w:p>
    <w:p w14:paraId="50F2E79D" w14:textId="4F92F041" w:rsidR="007313D7" w:rsidRPr="00352752" w:rsidRDefault="007313D7" w:rsidP="00A14F66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p w14:paraId="4186032F" w14:textId="70C0C67B" w:rsidR="002A23F7" w:rsidRPr="00CC72F5" w:rsidRDefault="00AC0B2C" w:rsidP="007A6BD3">
      <w:pPr>
        <w:pStyle w:val="Kop2"/>
        <w:rPr>
          <w:b/>
          <w:bCs/>
          <w:sz w:val="22"/>
          <w:szCs w:val="22"/>
        </w:rPr>
      </w:pPr>
      <w:bookmarkStart w:id="3" w:name="_Toc1348090100"/>
      <w:bookmarkStart w:id="4" w:name="_Toc226540022"/>
      <w:r w:rsidRPr="00CC72F5">
        <w:rPr>
          <w:b/>
          <w:bCs/>
          <w:sz w:val="22"/>
          <w:szCs w:val="22"/>
        </w:rPr>
        <w:t xml:space="preserve">Kwalitatieve eisen voor de </w:t>
      </w:r>
      <w:r w:rsidR="005A1DF6">
        <w:rPr>
          <w:b/>
          <w:bCs/>
          <w:sz w:val="22"/>
          <w:szCs w:val="22"/>
        </w:rPr>
        <w:t>A</w:t>
      </w:r>
      <w:r w:rsidRPr="00CC72F5">
        <w:rPr>
          <w:b/>
          <w:bCs/>
          <w:sz w:val="22"/>
          <w:szCs w:val="22"/>
        </w:rPr>
        <w:t>spirant-status</w:t>
      </w:r>
      <w:bookmarkEnd w:id="3"/>
      <w:bookmarkEnd w:id="4"/>
    </w:p>
    <w:p w14:paraId="63C98D17" w14:textId="77777777" w:rsidR="00C801FC" w:rsidRPr="00352752" w:rsidRDefault="00C801FC" w:rsidP="00C801FC">
      <w:pPr>
        <w:rPr>
          <w:rFonts w:asciiTheme="minorHAnsi" w:hAnsiTheme="minorHAnsi" w:cstheme="minorHAnsi"/>
          <w:sz w:val="22"/>
          <w:szCs w:val="22"/>
        </w:rPr>
      </w:pPr>
      <w:r w:rsidRPr="00352752">
        <w:rPr>
          <w:rFonts w:asciiTheme="minorHAnsi" w:hAnsiTheme="minorHAnsi" w:cstheme="minorHAnsi"/>
          <w:sz w:val="22"/>
          <w:szCs w:val="22"/>
        </w:rPr>
        <w:t>Deze handreiking sluit aan op:</w:t>
      </w:r>
    </w:p>
    <w:p w14:paraId="46369647" w14:textId="77777777" w:rsidR="00C801FC" w:rsidRPr="00C801FC" w:rsidRDefault="00C801FC" w:rsidP="00C801FC">
      <w:pPr>
        <w:pStyle w:val="Lijstalinea"/>
        <w:numPr>
          <w:ilvl w:val="0"/>
          <w:numId w:val="17"/>
        </w:numPr>
        <w:spacing w:after="0"/>
        <w:rPr>
          <w:rFonts w:cstheme="minorHAnsi"/>
        </w:rPr>
      </w:pPr>
      <w:r w:rsidRPr="00C801FC">
        <w:rPr>
          <w:rFonts w:cstheme="minorHAnsi"/>
          <w:b/>
          <w:bCs/>
        </w:rPr>
        <w:t>Prestatie</w:t>
      </w:r>
      <w:r w:rsidRPr="00C801FC">
        <w:rPr>
          <w:rFonts w:cstheme="minorHAnsi"/>
          <w:b/>
          <w:bCs/>
        </w:rPr>
        <w:noBreakHyphen/>
        <w:t>eis 0.1</w:t>
      </w:r>
      <w:r w:rsidRPr="00C801FC">
        <w:rPr>
          <w:rFonts w:cstheme="minorHAnsi"/>
        </w:rPr>
        <w:t>: concrete doelen en acties om binnen twee jaar minimaal de Basistrede te behalen;</w:t>
      </w:r>
    </w:p>
    <w:p w14:paraId="3730035A" w14:textId="77777777" w:rsidR="00C801FC" w:rsidRPr="00C801FC" w:rsidRDefault="00C801FC" w:rsidP="00C801FC">
      <w:pPr>
        <w:pStyle w:val="Lijstalinea"/>
        <w:numPr>
          <w:ilvl w:val="0"/>
          <w:numId w:val="17"/>
        </w:numPr>
        <w:spacing w:after="0"/>
        <w:rPr>
          <w:rFonts w:cstheme="minorHAnsi"/>
        </w:rPr>
      </w:pPr>
      <w:r w:rsidRPr="00C801FC">
        <w:rPr>
          <w:rFonts w:cstheme="minorHAnsi"/>
          <w:b/>
          <w:bCs/>
        </w:rPr>
        <w:t>Prestatie</w:t>
      </w:r>
      <w:r w:rsidRPr="00C801FC">
        <w:rPr>
          <w:rFonts w:cstheme="minorHAnsi"/>
          <w:b/>
          <w:bCs/>
        </w:rPr>
        <w:noBreakHyphen/>
        <w:t>eis 0.2</w:t>
      </w:r>
      <w:r w:rsidRPr="00C801FC">
        <w:rPr>
          <w:rFonts w:cstheme="minorHAnsi"/>
        </w:rPr>
        <w:t>: aantoonbare uitvoering van deze acties.</w:t>
      </w:r>
    </w:p>
    <w:p w14:paraId="47FD5A34" w14:textId="77777777" w:rsidR="00C801FC" w:rsidRPr="00C801FC" w:rsidRDefault="00C801FC" w:rsidP="00C801FC">
      <w:pPr>
        <w:pStyle w:val="Lijstalinea"/>
        <w:rPr>
          <w:rFonts w:cstheme="minorHAnsi"/>
        </w:rPr>
      </w:pPr>
      <w:r w:rsidRPr="00C801FC">
        <w:rPr>
          <w:rFonts w:cstheme="minorHAnsi"/>
        </w:rPr>
        <w:t>Het Plan van Aanpak bevat daarom:</w:t>
      </w:r>
    </w:p>
    <w:p w14:paraId="5D7A53CE" w14:textId="77777777" w:rsidR="00C801FC" w:rsidRPr="00C801FC" w:rsidRDefault="00C801FC" w:rsidP="00C801FC">
      <w:pPr>
        <w:pStyle w:val="Lijstalinea"/>
        <w:numPr>
          <w:ilvl w:val="0"/>
          <w:numId w:val="18"/>
        </w:numPr>
        <w:spacing w:after="0"/>
        <w:rPr>
          <w:rFonts w:cstheme="minorHAnsi"/>
        </w:rPr>
      </w:pPr>
      <w:r w:rsidRPr="00C801FC">
        <w:rPr>
          <w:rFonts w:cstheme="minorHAnsi"/>
        </w:rPr>
        <w:t>Inzicht in de huidige PSO</w:t>
      </w:r>
      <w:r w:rsidRPr="00C801FC">
        <w:rPr>
          <w:rFonts w:cstheme="minorHAnsi"/>
        </w:rPr>
        <w:noBreakHyphen/>
        <w:t>positie (via MijnPSO);</w:t>
      </w:r>
    </w:p>
    <w:p w14:paraId="38EDFAA6" w14:textId="77777777" w:rsidR="00C801FC" w:rsidRPr="00C801FC" w:rsidRDefault="00C801FC" w:rsidP="00C801FC">
      <w:pPr>
        <w:pStyle w:val="Lijstalinea"/>
        <w:numPr>
          <w:ilvl w:val="0"/>
          <w:numId w:val="18"/>
        </w:numPr>
        <w:spacing w:after="0"/>
        <w:rPr>
          <w:rFonts w:cstheme="minorHAnsi"/>
        </w:rPr>
      </w:pPr>
      <w:r w:rsidRPr="00C801FC">
        <w:rPr>
          <w:rFonts w:cstheme="minorHAnsi"/>
        </w:rPr>
        <w:t>SMART</w:t>
      </w:r>
      <w:r w:rsidRPr="00C801FC">
        <w:rPr>
          <w:rFonts w:cstheme="minorHAnsi"/>
        </w:rPr>
        <w:noBreakHyphen/>
        <w:t>geformuleerde doelen voor directe en eventuele indirecte bijdrage;</w:t>
      </w:r>
    </w:p>
    <w:p w14:paraId="1CB592F7" w14:textId="77777777" w:rsidR="00C801FC" w:rsidRPr="00C801FC" w:rsidRDefault="00C801FC" w:rsidP="00C801FC">
      <w:pPr>
        <w:pStyle w:val="Lijstalinea"/>
        <w:numPr>
          <w:ilvl w:val="0"/>
          <w:numId w:val="18"/>
        </w:numPr>
        <w:spacing w:after="0"/>
        <w:rPr>
          <w:rFonts w:cstheme="minorHAnsi"/>
        </w:rPr>
      </w:pPr>
      <w:r w:rsidRPr="00C801FC">
        <w:rPr>
          <w:rFonts w:cstheme="minorHAnsi"/>
        </w:rPr>
        <w:t>Concrete acties met verantwoordelijken en planning;</w:t>
      </w:r>
    </w:p>
    <w:p w14:paraId="7CD3CD57" w14:textId="77777777" w:rsidR="00C801FC" w:rsidRPr="00C801FC" w:rsidRDefault="00C801FC" w:rsidP="00C801FC">
      <w:pPr>
        <w:pStyle w:val="Lijstalinea"/>
        <w:numPr>
          <w:ilvl w:val="0"/>
          <w:numId w:val="18"/>
        </w:numPr>
        <w:spacing w:after="0"/>
        <w:rPr>
          <w:rFonts w:cstheme="minorHAnsi"/>
        </w:rPr>
      </w:pPr>
      <w:r w:rsidRPr="00C801FC">
        <w:rPr>
          <w:rFonts w:cstheme="minorHAnsi"/>
        </w:rPr>
        <w:t>Bestuurlijke borging;</w:t>
      </w:r>
    </w:p>
    <w:p w14:paraId="64798AF9" w14:textId="77777777" w:rsidR="00C801FC" w:rsidRPr="00C801FC" w:rsidRDefault="00C801FC" w:rsidP="00C801FC">
      <w:pPr>
        <w:pStyle w:val="Lijstalinea"/>
        <w:numPr>
          <w:ilvl w:val="0"/>
          <w:numId w:val="18"/>
        </w:numPr>
        <w:spacing w:after="0"/>
        <w:rPr>
          <w:rFonts w:cstheme="minorHAnsi"/>
        </w:rPr>
      </w:pPr>
      <w:r w:rsidRPr="00C801FC">
        <w:rPr>
          <w:rFonts w:cstheme="minorHAnsi"/>
        </w:rPr>
        <w:t>(Indien van toepassing) een reflectie op een eerder Plan van Aanpak.</w:t>
      </w:r>
    </w:p>
    <w:p w14:paraId="109A6744" w14:textId="77777777" w:rsidR="00C2270C" w:rsidRPr="00C2270C" w:rsidRDefault="00C2270C" w:rsidP="00C2270C"/>
    <w:p w14:paraId="227B97F2" w14:textId="16E1F845" w:rsidR="006643F1" w:rsidRPr="00CC72F5" w:rsidRDefault="006643F1" w:rsidP="006643F1">
      <w:pPr>
        <w:pStyle w:val="Kop1"/>
        <w:rPr>
          <w:b/>
          <w:bCs/>
          <w:sz w:val="22"/>
          <w:szCs w:val="22"/>
        </w:rPr>
      </w:pPr>
      <w:bookmarkStart w:id="5" w:name="_Toc226540023"/>
      <w:r w:rsidRPr="00CC72F5">
        <w:rPr>
          <w:b/>
          <w:bCs/>
          <w:sz w:val="22"/>
          <w:szCs w:val="22"/>
        </w:rPr>
        <w:t>Plan van aanpak</w:t>
      </w:r>
      <w:bookmarkEnd w:id="5"/>
    </w:p>
    <w:p w14:paraId="7A80D2C3" w14:textId="0B48A4AD" w:rsidR="006643F1" w:rsidRPr="00352752" w:rsidRDefault="006643F1" w:rsidP="006643F1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p w14:paraId="26773D53" w14:textId="3E6E51CE" w:rsidR="00D52A14" w:rsidRDefault="000977CE" w:rsidP="00BD4FF2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0977CE">
        <w:rPr>
          <w:rFonts w:asciiTheme="minorHAnsi" w:hAnsiTheme="minorHAnsi" w:cstheme="minorHAnsi"/>
          <w:sz w:val="22"/>
          <w:szCs w:val="22"/>
        </w:rPr>
        <w:t xml:space="preserve">De onderstaande tabel vormt het </w:t>
      </w:r>
      <w:r w:rsidRPr="000977CE">
        <w:rPr>
          <w:rFonts w:asciiTheme="minorHAnsi" w:hAnsiTheme="minorHAnsi" w:cstheme="minorHAnsi"/>
          <w:b/>
          <w:bCs/>
          <w:sz w:val="22"/>
          <w:szCs w:val="22"/>
        </w:rPr>
        <w:t>kernonderdeel</w:t>
      </w:r>
      <w:r w:rsidRPr="000977CE">
        <w:rPr>
          <w:rFonts w:asciiTheme="minorHAnsi" w:hAnsiTheme="minorHAnsi" w:cstheme="minorHAnsi"/>
          <w:sz w:val="22"/>
          <w:szCs w:val="22"/>
        </w:rPr>
        <w:t xml:space="preserve"> van deze handreiking.</w:t>
      </w:r>
    </w:p>
    <w:p w14:paraId="5C2236C3" w14:textId="77777777" w:rsidR="00BD4FF2" w:rsidRPr="00352752" w:rsidRDefault="00BD4FF2" w:rsidP="00BD4FF2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p w14:paraId="72BAE6F7" w14:textId="073B79F6" w:rsidR="00D52A14" w:rsidRPr="00352752" w:rsidRDefault="00D52A14" w:rsidP="00D52A14">
      <w:pPr>
        <w:pStyle w:val="Kop2"/>
        <w:rPr>
          <w:sz w:val="22"/>
          <w:szCs w:val="22"/>
        </w:rPr>
      </w:pPr>
      <w:bookmarkStart w:id="6" w:name="_Toc226540024"/>
      <w:r w:rsidRPr="00352752">
        <w:rPr>
          <w:sz w:val="22"/>
          <w:szCs w:val="22"/>
        </w:rPr>
        <w:t>Inzicht en doelstellingen</w:t>
      </w:r>
      <w:bookmarkEnd w:id="6"/>
      <w:r w:rsidRPr="00352752">
        <w:rPr>
          <w:sz w:val="22"/>
          <w:szCs w:val="22"/>
        </w:rPr>
        <w:t xml:space="preserve"> </w:t>
      </w:r>
    </w:p>
    <w:p w14:paraId="33FE1E1B" w14:textId="4F08791F" w:rsidR="00D52A14" w:rsidRPr="00352752" w:rsidRDefault="002C6713" w:rsidP="00A14F66">
      <w:pPr>
        <w:pStyle w:val="Lijstalinea"/>
        <w:spacing w:after="0"/>
        <w:ind w:left="0"/>
        <w:rPr>
          <w:rFonts w:cstheme="minorHAnsi"/>
        </w:rPr>
      </w:pPr>
      <w:r w:rsidRPr="00352752">
        <w:rPr>
          <w:rFonts w:cstheme="minorHAnsi"/>
        </w:rPr>
        <w:t>T</w:t>
      </w:r>
      <w:r w:rsidR="00C02C63" w:rsidRPr="00352752">
        <w:rPr>
          <w:rFonts w:cstheme="minorHAnsi"/>
        </w:rPr>
        <w:t xml:space="preserve">oelichtingen </w:t>
      </w:r>
      <w:r w:rsidR="00040C13">
        <w:rPr>
          <w:rFonts w:cstheme="minorHAnsi"/>
        </w:rPr>
        <w:t xml:space="preserve">op onderstaande tabel </w:t>
      </w:r>
      <w:r w:rsidR="00C02C63" w:rsidRPr="00352752">
        <w:rPr>
          <w:rFonts w:cstheme="minorHAnsi"/>
        </w:rPr>
        <w:t xml:space="preserve">volgen onder de tabel. Met </w:t>
      </w:r>
      <w:r w:rsidR="0078341D" w:rsidRPr="00352752">
        <w:rPr>
          <w:rFonts w:cstheme="minorHAnsi"/>
        </w:rPr>
        <w:t>de AO</w:t>
      </w:r>
      <w:r w:rsidR="00C02C63" w:rsidRPr="00352752">
        <w:rPr>
          <w:rFonts w:cstheme="minorHAnsi"/>
        </w:rPr>
        <w:t xml:space="preserve"> bedoelen we</w:t>
      </w:r>
      <w:r w:rsidRPr="00352752">
        <w:rPr>
          <w:rFonts w:cstheme="minorHAnsi"/>
        </w:rPr>
        <w:t xml:space="preserve"> </w:t>
      </w:r>
      <w:r w:rsidRPr="00352752">
        <w:rPr>
          <w:rFonts w:cstheme="minorHAnsi"/>
          <w:i/>
          <w:iCs/>
        </w:rPr>
        <w:t xml:space="preserve">de </w:t>
      </w:r>
      <w:r w:rsidR="0078341D" w:rsidRPr="00352752">
        <w:rPr>
          <w:rFonts w:cstheme="minorHAnsi"/>
          <w:i/>
          <w:iCs/>
        </w:rPr>
        <w:t>A</w:t>
      </w:r>
      <w:r w:rsidRPr="00352752">
        <w:rPr>
          <w:rFonts w:cstheme="minorHAnsi"/>
          <w:i/>
          <w:iCs/>
        </w:rPr>
        <w:t>a</w:t>
      </w:r>
      <w:r w:rsidR="00C02C63" w:rsidRPr="00352752">
        <w:rPr>
          <w:rFonts w:cstheme="minorHAnsi"/>
          <w:i/>
          <w:iCs/>
        </w:rPr>
        <w:t>nvragende organisatie</w:t>
      </w:r>
      <w:r w:rsidR="00C02C63" w:rsidRPr="00352752">
        <w:rPr>
          <w:rFonts w:cstheme="minorHAnsi"/>
        </w:rPr>
        <w:t xml:space="preserve">, </w:t>
      </w:r>
      <w:r w:rsidR="00040C13">
        <w:rPr>
          <w:rFonts w:cstheme="minorHAnsi"/>
        </w:rPr>
        <w:t xml:space="preserve">wat de hoofdaanvrager is plus eventuele onderliggende entiteiten. Voor alle voorwaarden die gesteld worden aan de AO </w:t>
      </w:r>
      <w:r w:rsidR="00BD4FF2">
        <w:rPr>
          <w:rFonts w:cstheme="minorHAnsi"/>
        </w:rPr>
        <w:t>checkt u de handleiding bijlage 2a.</w:t>
      </w:r>
    </w:p>
    <w:p w14:paraId="1F3A0099" w14:textId="77777777" w:rsidR="002C6736" w:rsidRDefault="002C6736" w:rsidP="00A14F66">
      <w:pPr>
        <w:pStyle w:val="Lijstalinea"/>
        <w:spacing w:after="0"/>
        <w:ind w:left="0"/>
        <w:rPr>
          <w:rFonts w:cstheme="minorHAnsi"/>
        </w:rPr>
      </w:pPr>
    </w:p>
    <w:p w14:paraId="64873DA3" w14:textId="77777777" w:rsidR="00BD4FF2" w:rsidRDefault="00BD4FF2" w:rsidP="00A14F66">
      <w:pPr>
        <w:pStyle w:val="Lijstalinea"/>
        <w:spacing w:after="0"/>
        <w:ind w:left="0"/>
        <w:rPr>
          <w:rFonts w:cstheme="minorHAnsi"/>
        </w:rPr>
      </w:pPr>
    </w:p>
    <w:p w14:paraId="2689087A" w14:textId="77777777" w:rsidR="00BD4FF2" w:rsidRDefault="00BD4FF2" w:rsidP="00A14F66">
      <w:pPr>
        <w:pStyle w:val="Lijstalinea"/>
        <w:spacing w:after="0"/>
        <w:ind w:left="0"/>
        <w:rPr>
          <w:rFonts w:cstheme="minorHAnsi"/>
        </w:rPr>
      </w:pPr>
    </w:p>
    <w:p w14:paraId="772D2CBD" w14:textId="77777777" w:rsidR="00BD4FF2" w:rsidRDefault="00BD4FF2" w:rsidP="00A14F66">
      <w:pPr>
        <w:pStyle w:val="Lijstalinea"/>
        <w:spacing w:after="0"/>
        <w:ind w:left="0"/>
        <w:rPr>
          <w:rFonts w:cstheme="minorHAnsi"/>
        </w:rPr>
      </w:pPr>
    </w:p>
    <w:p w14:paraId="59E05696" w14:textId="77777777" w:rsidR="00BD4FF2" w:rsidRDefault="00BD4FF2" w:rsidP="00A14F66">
      <w:pPr>
        <w:pStyle w:val="Lijstalinea"/>
        <w:spacing w:after="0"/>
        <w:ind w:left="0"/>
        <w:rPr>
          <w:rFonts w:cstheme="minorHAnsi"/>
        </w:rPr>
      </w:pPr>
    </w:p>
    <w:p w14:paraId="0F92BDDB" w14:textId="77777777" w:rsidR="00BD4FF2" w:rsidRDefault="00BD4FF2" w:rsidP="00A14F66">
      <w:pPr>
        <w:pStyle w:val="Lijstalinea"/>
        <w:spacing w:after="0"/>
        <w:ind w:left="0"/>
        <w:rPr>
          <w:rFonts w:cstheme="minorHAnsi"/>
        </w:rPr>
      </w:pPr>
    </w:p>
    <w:p w14:paraId="5156A6F2" w14:textId="77777777" w:rsidR="00BD4FF2" w:rsidRDefault="00BD4FF2" w:rsidP="00A14F66">
      <w:pPr>
        <w:pStyle w:val="Lijstalinea"/>
        <w:spacing w:after="0"/>
        <w:ind w:left="0"/>
        <w:rPr>
          <w:rFonts w:cstheme="minorHAnsi"/>
        </w:rPr>
      </w:pPr>
    </w:p>
    <w:p w14:paraId="782D2287" w14:textId="77777777" w:rsidR="00BD4FF2" w:rsidRDefault="00BD4FF2" w:rsidP="00A14F66">
      <w:pPr>
        <w:pStyle w:val="Lijstalinea"/>
        <w:spacing w:after="0"/>
        <w:ind w:left="0"/>
        <w:rPr>
          <w:rFonts w:cstheme="minorHAnsi"/>
        </w:rPr>
      </w:pPr>
    </w:p>
    <w:p w14:paraId="717FB787" w14:textId="77777777" w:rsidR="00BD4FF2" w:rsidRPr="00352752" w:rsidRDefault="00BD4FF2" w:rsidP="00A14F66">
      <w:pPr>
        <w:pStyle w:val="Lijstalinea"/>
        <w:spacing w:after="0"/>
        <w:ind w:left="0"/>
        <w:rPr>
          <w:rFonts w:cstheme="minorHAnsi"/>
        </w:rPr>
      </w:pPr>
    </w:p>
    <w:p w14:paraId="3A59D5E1" w14:textId="131B8C61" w:rsidR="000368C0" w:rsidRPr="00352752" w:rsidRDefault="000368C0" w:rsidP="00A14F66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tbl>
      <w:tblPr>
        <w:tblStyle w:val="Tabelraster"/>
        <w:tblW w:w="9498" w:type="dxa"/>
        <w:tblInd w:w="-289" w:type="dxa"/>
        <w:tblLook w:val="04A0" w:firstRow="1" w:lastRow="0" w:firstColumn="1" w:lastColumn="0" w:noHBand="0" w:noVBand="1"/>
      </w:tblPr>
      <w:tblGrid>
        <w:gridCol w:w="1100"/>
        <w:gridCol w:w="2699"/>
        <w:gridCol w:w="2887"/>
        <w:gridCol w:w="2812"/>
      </w:tblGrid>
      <w:tr w:rsidR="003B0BAF" w:rsidRPr="00352752" w14:paraId="65D9261F" w14:textId="77777777" w:rsidTr="0008152F">
        <w:tc>
          <w:tcPr>
            <w:tcW w:w="1100" w:type="dxa"/>
            <w:shd w:val="clear" w:color="auto" w:fill="ACB9CA" w:themeFill="text2" w:themeFillTint="66"/>
          </w:tcPr>
          <w:p w14:paraId="69FC9B12" w14:textId="16997B50" w:rsidR="00556C5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lastRenderedPageBreak/>
              <w:t>A</w:t>
            </w:r>
            <w:r w:rsidR="007F01DA" w:rsidRPr="00352752">
              <w:rPr>
                <w:rFonts w:asciiTheme="minorHAnsi" w:hAnsiTheme="minorHAnsi" w:cstheme="minorHAnsi"/>
                <w:b/>
                <w:sz w:val="22"/>
              </w:rPr>
              <w:t>.</w:t>
            </w:r>
          </w:p>
          <w:p w14:paraId="236EE34B" w14:textId="1AD5ED37" w:rsidR="000368C0" w:rsidRPr="00352752" w:rsidRDefault="007F01DA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>N</w:t>
            </w:r>
            <w:r w:rsidR="00556C50" w:rsidRPr="00352752">
              <w:rPr>
                <w:rFonts w:asciiTheme="minorHAnsi" w:hAnsiTheme="minorHAnsi" w:cstheme="minorHAnsi"/>
                <w:b/>
                <w:sz w:val="22"/>
              </w:rPr>
              <w:t>ummer</w:t>
            </w:r>
          </w:p>
        </w:tc>
        <w:tc>
          <w:tcPr>
            <w:tcW w:w="2699" w:type="dxa"/>
            <w:shd w:val="clear" w:color="auto" w:fill="ACB9CA" w:themeFill="text2" w:themeFillTint="66"/>
          </w:tcPr>
          <w:p w14:paraId="5DA3DCC0" w14:textId="2C03A0D0" w:rsidR="00556C5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>B</w:t>
            </w:r>
            <w:r w:rsidR="007F01DA" w:rsidRPr="00352752">
              <w:rPr>
                <w:rFonts w:asciiTheme="minorHAnsi" w:hAnsiTheme="minorHAnsi" w:cstheme="minorHAnsi"/>
                <w:b/>
                <w:sz w:val="22"/>
              </w:rPr>
              <w:t>.</w:t>
            </w:r>
          </w:p>
          <w:p w14:paraId="701283D1" w14:textId="223D1F42" w:rsidR="000368C0" w:rsidRPr="00352752" w:rsidRDefault="00E92EA8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 xml:space="preserve">Onderwerp of </w:t>
            </w:r>
            <w:r w:rsidR="000A5257" w:rsidRPr="00352752">
              <w:rPr>
                <w:rFonts w:asciiTheme="minorHAnsi" w:hAnsiTheme="minorHAnsi" w:cstheme="minorHAnsi"/>
                <w:b/>
                <w:sz w:val="22"/>
              </w:rPr>
              <w:t>prestatie-</w:t>
            </w:r>
            <w:r w:rsidRPr="00352752">
              <w:rPr>
                <w:rFonts w:asciiTheme="minorHAnsi" w:hAnsiTheme="minorHAnsi" w:cstheme="minorHAnsi"/>
                <w:b/>
                <w:sz w:val="22"/>
              </w:rPr>
              <w:t>eis</w:t>
            </w:r>
          </w:p>
        </w:tc>
        <w:tc>
          <w:tcPr>
            <w:tcW w:w="2887" w:type="dxa"/>
            <w:shd w:val="clear" w:color="auto" w:fill="ACB9CA" w:themeFill="text2" w:themeFillTint="66"/>
          </w:tcPr>
          <w:p w14:paraId="3FA3E97B" w14:textId="1DE4FCB2" w:rsidR="00556C5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>C</w:t>
            </w:r>
            <w:r w:rsidR="007F01DA" w:rsidRPr="00352752">
              <w:rPr>
                <w:rFonts w:asciiTheme="minorHAnsi" w:hAnsiTheme="minorHAnsi" w:cstheme="minorHAnsi"/>
                <w:b/>
                <w:sz w:val="22"/>
              </w:rPr>
              <w:t>.</w:t>
            </w:r>
          </w:p>
          <w:p w14:paraId="0478FD38" w14:textId="1D406927" w:rsidR="00E92EA8" w:rsidRPr="00352752" w:rsidRDefault="00222ABF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>(Zelf)i</w:t>
            </w:r>
            <w:r w:rsidR="000368C0" w:rsidRPr="00352752">
              <w:rPr>
                <w:rFonts w:asciiTheme="minorHAnsi" w:hAnsiTheme="minorHAnsi" w:cstheme="minorHAnsi"/>
                <w:b/>
                <w:sz w:val="22"/>
              </w:rPr>
              <w:t>nzicht</w:t>
            </w:r>
            <w:r w:rsidR="007F01DA" w:rsidRPr="00352752">
              <w:rPr>
                <w:rFonts w:asciiTheme="minorHAnsi" w:hAnsiTheme="minorHAnsi" w:cstheme="minorHAnsi"/>
                <w:b/>
                <w:sz w:val="22"/>
              </w:rPr>
              <w:t xml:space="preserve"> via </w:t>
            </w:r>
            <w:hyperlink r:id="rId11" w:history="1">
              <w:r w:rsidR="009C55B8" w:rsidRPr="00352752">
                <w:rPr>
                  <w:rStyle w:val="Hyperlink"/>
                  <w:rFonts w:asciiTheme="minorHAnsi" w:hAnsiTheme="minorHAnsi" w:cstheme="minorHAnsi"/>
                  <w:b/>
                  <w:sz w:val="22"/>
                </w:rPr>
                <w:t>www.mijnpso.nl</w:t>
              </w:r>
            </w:hyperlink>
            <w:r w:rsidR="00E92EA8" w:rsidRPr="00352752">
              <w:rPr>
                <w:rFonts w:asciiTheme="minorHAnsi" w:hAnsiTheme="minorHAnsi" w:cstheme="minorHAnsi"/>
                <w:b/>
                <w:sz w:val="22"/>
              </w:rPr>
              <w:t>.</w:t>
            </w:r>
          </w:p>
          <w:p w14:paraId="1157E563" w14:textId="17274CAF" w:rsidR="000368C0" w:rsidRPr="00352752" w:rsidRDefault="00035912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>G</w:t>
            </w:r>
            <w:r w:rsidR="007F01DA" w:rsidRPr="00352752">
              <w:rPr>
                <w:rFonts w:asciiTheme="minorHAnsi" w:hAnsiTheme="minorHAnsi" w:cstheme="minorHAnsi"/>
                <w:b/>
                <w:sz w:val="22"/>
              </w:rPr>
              <w:t xml:space="preserve">egevens </w:t>
            </w:r>
            <w:r w:rsidRPr="00352752">
              <w:rPr>
                <w:rFonts w:asciiTheme="minorHAnsi" w:hAnsiTheme="minorHAnsi" w:cstheme="minorHAnsi"/>
                <w:b/>
                <w:sz w:val="22"/>
              </w:rPr>
              <w:t xml:space="preserve">en resultaten </w:t>
            </w:r>
            <w:r w:rsidR="00556C50" w:rsidRPr="00352752">
              <w:rPr>
                <w:rFonts w:asciiTheme="minorHAnsi" w:hAnsiTheme="minorHAnsi" w:cstheme="minorHAnsi"/>
                <w:b/>
                <w:sz w:val="22"/>
              </w:rPr>
              <w:t xml:space="preserve">op de </w:t>
            </w:r>
            <w:r w:rsidR="00623059" w:rsidRPr="00352752">
              <w:rPr>
                <w:rFonts w:asciiTheme="minorHAnsi" w:hAnsiTheme="minorHAnsi" w:cstheme="minorHAnsi"/>
                <w:b/>
                <w:sz w:val="22"/>
              </w:rPr>
              <w:t>definitieve</w:t>
            </w:r>
            <w:r w:rsidR="007F01DA" w:rsidRPr="00352752">
              <w:rPr>
                <w:rFonts w:asciiTheme="minorHAnsi" w:hAnsiTheme="minorHAnsi" w:cstheme="minorHAnsi"/>
                <w:b/>
                <w:sz w:val="22"/>
              </w:rPr>
              <w:t xml:space="preserve"> aanvraagdatum</w:t>
            </w:r>
          </w:p>
        </w:tc>
        <w:tc>
          <w:tcPr>
            <w:tcW w:w="2812" w:type="dxa"/>
            <w:shd w:val="clear" w:color="auto" w:fill="ACB9CA" w:themeFill="text2" w:themeFillTint="66"/>
          </w:tcPr>
          <w:p w14:paraId="48DC14B4" w14:textId="59B58AC6" w:rsidR="00556C5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>D</w:t>
            </w:r>
            <w:r w:rsidR="007F01DA" w:rsidRPr="00352752">
              <w:rPr>
                <w:rFonts w:asciiTheme="minorHAnsi" w:hAnsiTheme="minorHAnsi" w:cstheme="minorHAnsi"/>
                <w:b/>
                <w:sz w:val="22"/>
              </w:rPr>
              <w:t>.</w:t>
            </w:r>
          </w:p>
          <w:p w14:paraId="7407AF33" w14:textId="35924491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>Doelstellingen</w:t>
            </w:r>
            <w:r w:rsidR="007F01DA" w:rsidRPr="00352752">
              <w:rPr>
                <w:rFonts w:asciiTheme="minorHAnsi" w:hAnsiTheme="minorHAnsi" w:cstheme="minorHAnsi"/>
                <w:b/>
                <w:sz w:val="22"/>
              </w:rPr>
              <w:t xml:space="preserve"> voor het behalen van </w:t>
            </w:r>
            <w:r w:rsidR="00556C50" w:rsidRPr="00352752">
              <w:rPr>
                <w:rFonts w:asciiTheme="minorHAnsi" w:hAnsiTheme="minorHAnsi" w:cstheme="minorHAnsi"/>
                <w:b/>
                <w:sz w:val="22"/>
              </w:rPr>
              <w:t xml:space="preserve">een </w:t>
            </w:r>
            <w:r w:rsidR="007F01DA" w:rsidRPr="00352752">
              <w:rPr>
                <w:rFonts w:asciiTheme="minorHAnsi" w:hAnsiTheme="minorHAnsi" w:cstheme="minorHAnsi"/>
                <w:b/>
                <w:sz w:val="22"/>
              </w:rPr>
              <w:t>PSO-</w:t>
            </w:r>
            <w:r w:rsidR="009F4B9B" w:rsidRPr="00352752">
              <w:rPr>
                <w:rFonts w:asciiTheme="minorHAnsi" w:hAnsiTheme="minorHAnsi" w:cstheme="minorHAnsi"/>
                <w:b/>
                <w:sz w:val="22"/>
              </w:rPr>
              <w:t>tredeniveau</w:t>
            </w:r>
          </w:p>
        </w:tc>
      </w:tr>
      <w:tr w:rsidR="003B0BAF" w:rsidRPr="00352752" w14:paraId="2127CA77" w14:textId="77777777" w:rsidTr="0008152F">
        <w:tc>
          <w:tcPr>
            <w:tcW w:w="1100" w:type="dxa"/>
            <w:shd w:val="clear" w:color="auto" w:fill="auto"/>
          </w:tcPr>
          <w:p w14:paraId="176C054A" w14:textId="77777777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2699" w:type="dxa"/>
            <w:shd w:val="clear" w:color="auto" w:fill="auto"/>
          </w:tcPr>
          <w:p w14:paraId="261397B0" w14:textId="260C8FDF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Hoofdaanvrager</w:t>
            </w:r>
            <w:r w:rsidR="004D4169" w:rsidRPr="00352752">
              <w:rPr>
                <w:rFonts w:asciiTheme="minorHAnsi" w:hAnsiTheme="minorHAnsi" w:cstheme="minorHAnsi"/>
                <w:sz w:val="22"/>
              </w:rPr>
              <w:t>.</w:t>
            </w:r>
          </w:p>
        </w:tc>
        <w:tc>
          <w:tcPr>
            <w:tcW w:w="2887" w:type="dxa"/>
            <w:shd w:val="clear" w:color="auto" w:fill="auto"/>
          </w:tcPr>
          <w:p w14:paraId="58AF106E" w14:textId="7C108BF6" w:rsidR="000368C0" w:rsidRPr="00352752" w:rsidRDefault="009443F1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Gegevens conform MijnPSO</w:t>
            </w:r>
          </w:p>
        </w:tc>
        <w:tc>
          <w:tcPr>
            <w:tcW w:w="2812" w:type="dxa"/>
            <w:shd w:val="clear" w:color="auto" w:fill="auto"/>
          </w:tcPr>
          <w:p w14:paraId="4F162F77" w14:textId="0E2047E6" w:rsidR="000368C0" w:rsidRPr="00352752" w:rsidRDefault="00B1120F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</w:rPr>
              <w:t>N.v.t.</w:t>
            </w:r>
          </w:p>
        </w:tc>
      </w:tr>
      <w:tr w:rsidR="003B0BAF" w:rsidRPr="00352752" w14:paraId="68A91D30" w14:textId="77777777" w:rsidTr="0008152F">
        <w:tc>
          <w:tcPr>
            <w:tcW w:w="1100" w:type="dxa"/>
            <w:shd w:val="clear" w:color="auto" w:fill="auto"/>
          </w:tcPr>
          <w:p w14:paraId="0E8EEFBB" w14:textId="77777777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2699" w:type="dxa"/>
            <w:shd w:val="clear" w:color="auto" w:fill="auto"/>
          </w:tcPr>
          <w:p w14:paraId="1C8F8AC3" w14:textId="4AF82C03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Eventuele onderliggende entiteiten</w:t>
            </w:r>
            <w:r w:rsidR="004D4169" w:rsidRPr="00352752">
              <w:rPr>
                <w:rFonts w:asciiTheme="minorHAnsi" w:hAnsiTheme="minorHAnsi" w:cstheme="minorHAnsi"/>
                <w:sz w:val="22"/>
              </w:rPr>
              <w:t>.</w:t>
            </w:r>
          </w:p>
        </w:tc>
        <w:tc>
          <w:tcPr>
            <w:tcW w:w="2887" w:type="dxa"/>
            <w:shd w:val="clear" w:color="auto" w:fill="auto"/>
          </w:tcPr>
          <w:p w14:paraId="49CB2CA9" w14:textId="08C452C9" w:rsidR="000368C0" w:rsidRPr="00352752" w:rsidRDefault="009443F1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Gegevens conform MijnPSO</w:t>
            </w:r>
          </w:p>
        </w:tc>
        <w:tc>
          <w:tcPr>
            <w:tcW w:w="2812" w:type="dxa"/>
            <w:shd w:val="clear" w:color="auto" w:fill="auto"/>
          </w:tcPr>
          <w:p w14:paraId="127D36B9" w14:textId="57CBE7BF" w:rsidR="000368C0" w:rsidRPr="00352752" w:rsidRDefault="00B1120F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</w:rPr>
              <w:t>N.v.t.</w:t>
            </w:r>
          </w:p>
        </w:tc>
      </w:tr>
      <w:tr w:rsidR="003B0BAF" w:rsidRPr="00352752" w14:paraId="724FEAE8" w14:textId="77777777" w:rsidTr="0008152F">
        <w:tc>
          <w:tcPr>
            <w:tcW w:w="1100" w:type="dxa"/>
            <w:shd w:val="clear" w:color="auto" w:fill="auto"/>
          </w:tcPr>
          <w:p w14:paraId="3AD1AD4E" w14:textId="77777777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2699" w:type="dxa"/>
            <w:shd w:val="clear" w:color="auto" w:fill="auto"/>
          </w:tcPr>
          <w:p w14:paraId="18F24E46" w14:textId="2DBD4C4D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(Uiterlijke) datum definitieve PSO-aanvraag</w:t>
            </w:r>
            <w:r w:rsidR="004D4169" w:rsidRPr="00352752">
              <w:rPr>
                <w:rFonts w:asciiTheme="minorHAnsi" w:hAnsiTheme="minorHAnsi" w:cstheme="minorHAnsi"/>
                <w:sz w:val="22"/>
              </w:rPr>
              <w:t>.</w:t>
            </w:r>
          </w:p>
        </w:tc>
        <w:tc>
          <w:tcPr>
            <w:tcW w:w="2887" w:type="dxa"/>
            <w:shd w:val="clear" w:color="auto" w:fill="auto"/>
          </w:tcPr>
          <w:p w14:paraId="22B18B1B" w14:textId="7577A29D" w:rsidR="000368C0" w:rsidRPr="00352752" w:rsidRDefault="00C916FF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Datum indiening van aanvraag via MijnPSO</w:t>
            </w:r>
          </w:p>
        </w:tc>
        <w:tc>
          <w:tcPr>
            <w:tcW w:w="2812" w:type="dxa"/>
            <w:shd w:val="clear" w:color="auto" w:fill="auto"/>
          </w:tcPr>
          <w:p w14:paraId="10323CB7" w14:textId="36079B94" w:rsidR="000368C0" w:rsidRPr="00352752" w:rsidRDefault="006A3BB1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  <w:highlight w:val="yellow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Einddatum plan van aanpak</w:t>
            </w:r>
          </w:p>
        </w:tc>
      </w:tr>
      <w:tr w:rsidR="003B0BAF" w:rsidRPr="00352752" w14:paraId="70D61405" w14:textId="77777777" w:rsidTr="0008152F">
        <w:tc>
          <w:tcPr>
            <w:tcW w:w="1100" w:type="dxa"/>
            <w:shd w:val="clear" w:color="auto" w:fill="auto"/>
          </w:tcPr>
          <w:p w14:paraId="7EF3A97C" w14:textId="77777777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2699" w:type="dxa"/>
            <w:shd w:val="clear" w:color="auto" w:fill="auto"/>
          </w:tcPr>
          <w:p w14:paraId="64B9E6C4" w14:textId="5224FE50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Ingangsdatum certificaat</w:t>
            </w:r>
            <w:r w:rsidR="004D4169" w:rsidRPr="00352752">
              <w:rPr>
                <w:rFonts w:asciiTheme="minorHAnsi" w:hAnsiTheme="minorHAnsi" w:cstheme="minorHAnsi"/>
                <w:sz w:val="22"/>
              </w:rPr>
              <w:t>.</w:t>
            </w:r>
          </w:p>
        </w:tc>
        <w:tc>
          <w:tcPr>
            <w:tcW w:w="2887" w:type="dxa"/>
            <w:shd w:val="clear" w:color="auto" w:fill="auto"/>
          </w:tcPr>
          <w:p w14:paraId="4AD6DC9F" w14:textId="5F2FCC9F" w:rsidR="000368C0" w:rsidRPr="00352752" w:rsidRDefault="00CE47FA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Eerste dag van de maand na definitieve aanvraag</w:t>
            </w:r>
          </w:p>
        </w:tc>
        <w:tc>
          <w:tcPr>
            <w:tcW w:w="2812" w:type="dxa"/>
            <w:shd w:val="clear" w:color="auto" w:fill="auto"/>
          </w:tcPr>
          <w:p w14:paraId="2FDA9D6C" w14:textId="747A82D3" w:rsidR="000368C0" w:rsidRPr="00352752" w:rsidRDefault="00B1120F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  <w:highlight w:val="yellow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</w:rPr>
              <w:t>N.v.t.</w:t>
            </w:r>
          </w:p>
        </w:tc>
      </w:tr>
      <w:tr w:rsidR="003B0BAF" w:rsidRPr="00352752" w14:paraId="2764C01E" w14:textId="77777777" w:rsidTr="0008152F">
        <w:tc>
          <w:tcPr>
            <w:tcW w:w="1100" w:type="dxa"/>
            <w:shd w:val="clear" w:color="auto" w:fill="auto"/>
          </w:tcPr>
          <w:p w14:paraId="5FCAF136" w14:textId="77777777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2699" w:type="dxa"/>
            <w:shd w:val="clear" w:color="auto" w:fill="auto"/>
          </w:tcPr>
          <w:p w14:paraId="079485F4" w14:textId="703D22D1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Peildatum</w:t>
            </w:r>
            <w:r w:rsidR="004D4169" w:rsidRPr="00352752">
              <w:rPr>
                <w:rFonts w:asciiTheme="minorHAnsi" w:hAnsiTheme="minorHAnsi" w:cstheme="minorHAnsi"/>
                <w:sz w:val="22"/>
              </w:rPr>
              <w:t>.</w:t>
            </w:r>
          </w:p>
          <w:p w14:paraId="67E3933E" w14:textId="77777777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887" w:type="dxa"/>
            <w:shd w:val="clear" w:color="auto" w:fill="auto"/>
          </w:tcPr>
          <w:p w14:paraId="209494CE" w14:textId="1D0B79F9" w:rsidR="000368C0" w:rsidRPr="00352752" w:rsidRDefault="00F064B6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Gegevens conform MijnPSO</w:t>
            </w:r>
          </w:p>
        </w:tc>
        <w:tc>
          <w:tcPr>
            <w:tcW w:w="2812" w:type="dxa"/>
            <w:shd w:val="clear" w:color="auto" w:fill="auto"/>
          </w:tcPr>
          <w:p w14:paraId="7F1D7029" w14:textId="7D9EBB0B" w:rsidR="000368C0" w:rsidRPr="00352752" w:rsidRDefault="00F064B6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  <w:highlight w:val="yellow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Nieuwe peildatum</w:t>
            </w:r>
            <w:r w:rsidR="007E7443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 (max. + 2 jaar)</w:t>
            </w:r>
          </w:p>
        </w:tc>
      </w:tr>
      <w:tr w:rsidR="003B0BAF" w:rsidRPr="00352752" w14:paraId="68F942B6" w14:textId="77777777" w:rsidTr="0008152F">
        <w:tc>
          <w:tcPr>
            <w:tcW w:w="1100" w:type="dxa"/>
            <w:shd w:val="clear" w:color="auto" w:fill="auto"/>
          </w:tcPr>
          <w:p w14:paraId="5F2B160A" w14:textId="77777777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6</w:t>
            </w:r>
          </w:p>
        </w:tc>
        <w:tc>
          <w:tcPr>
            <w:tcW w:w="2699" w:type="dxa"/>
            <w:shd w:val="clear" w:color="auto" w:fill="auto"/>
          </w:tcPr>
          <w:p w14:paraId="12F960FE" w14:textId="6847B765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Peiljaar (jaar waarover de resultaten gemeten worden)</w:t>
            </w:r>
            <w:r w:rsidR="00BD3CE0" w:rsidRPr="00352752">
              <w:rPr>
                <w:rFonts w:asciiTheme="minorHAnsi" w:hAnsiTheme="minorHAnsi" w:cstheme="minorHAnsi"/>
                <w:sz w:val="22"/>
              </w:rPr>
              <w:t>. Het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BD3CE0" w:rsidRPr="00352752">
              <w:rPr>
                <w:rFonts w:asciiTheme="minorHAnsi" w:hAnsiTheme="minorHAnsi" w:cstheme="minorHAnsi"/>
                <w:sz w:val="22"/>
              </w:rPr>
              <w:t>p</w:t>
            </w:r>
            <w:r w:rsidRPr="00352752">
              <w:rPr>
                <w:rFonts w:asciiTheme="minorHAnsi" w:hAnsiTheme="minorHAnsi" w:cstheme="minorHAnsi"/>
                <w:sz w:val="22"/>
              </w:rPr>
              <w:t>eiljaar</w:t>
            </w:r>
            <w:r w:rsidR="00BD3CE0" w:rsidRPr="00352752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352752">
              <w:rPr>
                <w:rFonts w:asciiTheme="minorHAnsi" w:hAnsiTheme="minorHAnsi" w:cstheme="minorHAnsi"/>
                <w:sz w:val="22"/>
              </w:rPr>
              <w:t>mag maximaal drie maanden</w:t>
            </w:r>
            <w:r w:rsidR="00C43FEE" w:rsidRPr="00352752">
              <w:rPr>
                <w:rFonts w:asciiTheme="minorHAnsi" w:hAnsiTheme="minorHAnsi" w:cstheme="minorHAnsi"/>
                <w:sz w:val="22"/>
              </w:rPr>
              <w:t xml:space="preserve"> v</w:t>
            </w:r>
            <w:r w:rsidR="00F35D0E" w:rsidRPr="00352752">
              <w:rPr>
                <w:rFonts w:asciiTheme="minorHAnsi" w:hAnsiTheme="minorHAnsi" w:cstheme="minorHAnsi"/>
                <w:sz w:val="22"/>
              </w:rPr>
              <w:t>oor</w:t>
            </w:r>
            <w:r w:rsidR="00C43FEE" w:rsidRPr="00352752">
              <w:rPr>
                <w:rFonts w:asciiTheme="minorHAnsi" w:hAnsiTheme="minorHAnsi" w:cstheme="minorHAnsi"/>
                <w:sz w:val="22"/>
              </w:rPr>
              <w:t>afgaand aan</w:t>
            </w:r>
            <w:r w:rsidR="00F35D0E" w:rsidRPr="00352752">
              <w:rPr>
                <w:rFonts w:asciiTheme="minorHAnsi" w:hAnsiTheme="minorHAnsi" w:cstheme="minorHAnsi"/>
                <w:sz w:val="22"/>
              </w:rPr>
              <w:t xml:space="preserve"> de datum van de definitieve aanvraag</w:t>
            </w:r>
            <w:r w:rsidR="00C43FEE" w:rsidRPr="00352752">
              <w:rPr>
                <w:rFonts w:asciiTheme="minorHAnsi" w:hAnsiTheme="minorHAnsi" w:cstheme="minorHAnsi"/>
                <w:sz w:val="22"/>
              </w:rPr>
              <w:t xml:space="preserve"> liggen</w:t>
            </w:r>
            <w:r w:rsidR="004D4169" w:rsidRPr="00352752">
              <w:rPr>
                <w:rFonts w:asciiTheme="minorHAnsi" w:hAnsiTheme="minorHAnsi" w:cstheme="minorHAnsi"/>
                <w:sz w:val="22"/>
              </w:rPr>
              <w:t>.</w:t>
            </w:r>
          </w:p>
        </w:tc>
        <w:tc>
          <w:tcPr>
            <w:tcW w:w="2887" w:type="dxa"/>
            <w:shd w:val="clear" w:color="auto" w:fill="auto"/>
          </w:tcPr>
          <w:p w14:paraId="040A9E35" w14:textId="48A5E8FE" w:rsidR="000368C0" w:rsidRPr="00352752" w:rsidRDefault="007E7443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Gegevens conform MijnPSO</w:t>
            </w:r>
          </w:p>
        </w:tc>
        <w:tc>
          <w:tcPr>
            <w:tcW w:w="2812" w:type="dxa"/>
            <w:shd w:val="clear" w:color="auto" w:fill="auto"/>
          </w:tcPr>
          <w:p w14:paraId="266417FE" w14:textId="00BA1C1E" w:rsidR="000368C0" w:rsidRPr="00352752" w:rsidRDefault="007E7443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  <w:highlight w:val="yellow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Nieuw peiljaar (12 maanden voor nieuwe peildatum)</w:t>
            </w:r>
          </w:p>
        </w:tc>
      </w:tr>
      <w:tr w:rsidR="003B0BAF" w:rsidRPr="00352752" w14:paraId="64CFDFD8" w14:textId="77777777" w:rsidTr="0008152F">
        <w:tc>
          <w:tcPr>
            <w:tcW w:w="1100" w:type="dxa"/>
            <w:shd w:val="clear" w:color="auto" w:fill="auto"/>
          </w:tcPr>
          <w:p w14:paraId="3D813F59" w14:textId="77777777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7</w:t>
            </w:r>
          </w:p>
        </w:tc>
        <w:tc>
          <w:tcPr>
            <w:tcW w:w="2699" w:type="dxa"/>
            <w:shd w:val="clear" w:color="auto" w:fill="auto"/>
          </w:tcPr>
          <w:p w14:paraId="2267FD25" w14:textId="1303C81A" w:rsidR="000368C0" w:rsidRPr="00352752" w:rsidRDefault="00073094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Bedrijfsomvang</w:t>
            </w:r>
            <w:r w:rsidR="007E7443" w:rsidRPr="00352752">
              <w:rPr>
                <w:rFonts w:asciiTheme="minorHAnsi" w:hAnsiTheme="minorHAnsi" w:cstheme="minorHAnsi"/>
                <w:sz w:val="22"/>
              </w:rPr>
              <w:t xml:space="preserve"> (fte)</w:t>
            </w:r>
          </w:p>
        </w:tc>
        <w:tc>
          <w:tcPr>
            <w:tcW w:w="2887" w:type="dxa"/>
            <w:shd w:val="clear" w:color="auto" w:fill="auto"/>
          </w:tcPr>
          <w:p w14:paraId="0A6736AE" w14:textId="56960406" w:rsidR="000368C0" w:rsidRPr="00352752" w:rsidRDefault="00352DC9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Gegevens conform MijnPSO</w:t>
            </w:r>
          </w:p>
        </w:tc>
        <w:tc>
          <w:tcPr>
            <w:tcW w:w="2812" w:type="dxa"/>
            <w:shd w:val="clear" w:color="auto" w:fill="auto"/>
          </w:tcPr>
          <w:p w14:paraId="34A97A91" w14:textId="796A8236" w:rsidR="000368C0" w:rsidRPr="00352752" w:rsidRDefault="00352DC9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  <w:highlight w:val="yellow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Verwachte omvang bij hercertificering</w:t>
            </w:r>
          </w:p>
        </w:tc>
      </w:tr>
      <w:tr w:rsidR="003B0BAF" w:rsidRPr="00352752" w14:paraId="65480A88" w14:textId="77777777" w:rsidTr="0008152F">
        <w:tc>
          <w:tcPr>
            <w:tcW w:w="1100" w:type="dxa"/>
            <w:shd w:val="clear" w:color="auto" w:fill="auto"/>
          </w:tcPr>
          <w:p w14:paraId="15CB5323" w14:textId="77777777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8</w:t>
            </w:r>
          </w:p>
        </w:tc>
        <w:tc>
          <w:tcPr>
            <w:tcW w:w="2699" w:type="dxa"/>
            <w:shd w:val="clear" w:color="auto" w:fill="auto"/>
          </w:tcPr>
          <w:p w14:paraId="34412E3F" w14:textId="70E7E413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PSO</w:t>
            </w:r>
            <w:r w:rsidR="00B1120F" w:rsidRPr="00352752">
              <w:rPr>
                <w:rFonts w:asciiTheme="minorHAnsi" w:hAnsiTheme="minorHAnsi" w:cstheme="minorHAnsi"/>
                <w:sz w:val="22"/>
              </w:rPr>
              <w:t>-n</w:t>
            </w:r>
            <w:r w:rsidRPr="00352752">
              <w:rPr>
                <w:rFonts w:asciiTheme="minorHAnsi" w:hAnsiTheme="minorHAnsi" w:cstheme="minorHAnsi"/>
                <w:sz w:val="22"/>
              </w:rPr>
              <w:t>orm</w:t>
            </w:r>
            <w:r w:rsidR="004D4169" w:rsidRPr="00352752">
              <w:rPr>
                <w:rFonts w:asciiTheme="minorHAnsi" w:hAnsiTheme="minorHAnsi" w:cstheme="minorHAnsi"/>
                <w:sz w:val="22"/>
              </w:rPr>
              <w:t>.</w:t>
            </w:r>
          </w:p>
        </w:tc>
        <w:tc>
          <w:tcPr>
            <w:tcW w:w="2887" w:type="dxa"/>
            <w:shd w:val="clear" w:color="auto" w:fill="auto"/>
          </w:tcPr>
          <w:p w14:paraId="4397FA22" w14:textId="0CD9F03B" w:rsidR="000368C0" w:rsidRPr="00352752" w:rsidRDefault="00352DC9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  <w:highlight w:val="yellow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Score </w:t>
            </w:r>
            <w:r w:rsidR="008263CC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volgens MijnPSO (onderdeel 4)</w:t>
            </w:r>
          </w:p>
        </w:tc>
        <w:tc>
          <w:tcPr>
            <w:tcW w:w="2812" w:type="dxa"/>
            <w:shd w:val="clear" w:color="auto" w:fill="auto"/>
          </w:tcPr>
          <w:p w14:paraId="3863BCA0" w14:textId="4BE54AC6" w:rsidR="00D80200" w:rsidRPr="00352752" w:rsidRDefault="004124A6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iCs/>
                <w:sz w:val="22"/>
                <w:highlight w:val="yellow"/>
              </w:rPr>
              <w:t>D</w:t>
            </w:r>
            <w:r w:rsidR="31E45346" w:rsidRPr="00352752">
              <w:rPr>
                <w:rFonts w:asciiTheme="minorHAnsi" w:hAnsiTheme="minorHAnsi" w:cstheme="minorHAnsi"/>
                <w:i/>
                <w:iCs/>
                <w:sz w:val="22"/>
                <w:highlight w:val="yellow"/>
              </w:rPr>
              <w:t xml:space="preserve">e </w:t>
            </w:r>
            <w:r w:rsidR="000368C0" w:rsidRPr="00352752">
              <w:rPr>
                <w:rFonts w:asciiTheme="minorHAnsi" w:hAnsiTheme="minorHAnsi" w:cstheme="minorHAnsi"/>
                <w:i/>
                <w:iCs/>
                <w:sz w:val="22"/>
                <w:highlight w:val="yellow"/>
              </w:rPr>
              <w:t>beoogde PSO-norm (Bijv</w:t>
            </w:r>
            <w:r w:rsidR="00172B9A" w:rsidRPr="00352752">
              <w:rPr>
                <w:rFonts w:asciiTheme="minorHAnsi" w:hAnsiTheme="minorHAnsi" w:cstheme="minorHAnsi"/>
                <w:i/>
                <w:iCs/>
                <w:sz w:val="22"/>
                <w:highlight w:val="yellow"/>
              </w:rPr>
              <w:t xml:space="preserve">. </w:t>
            </w:r>
            <w:r w:rsidR="621E779F" w:rsidRPr="00352752">
              <w:rPr>
                <w:rFonts w:asciiTheme="minorHAnsi" w:hAnsiTheme="minorHAnsi" w:cstheme="minorHAnsi"/>
                <w:i/>
                <w:iCs/>
                <w:sz w:val="22"/>
                <w:highlight w:val="yellow"/>
              </w:rPr>
              <w:t>PSO</w:t>
            </w:r>
            <w:r w:rsidR="151E3E08" w:rsidRPr="00352752">
              <w:rPr>
                <w:rFonts w:asciiTheme="minorHAnsi" w:hAnsiTheme="minorHAnsi" w:cstheme="minorHAnsi"/>
                <w:i/>
                <w:iCs/>
                <w:sz w:val="22"/>
                <w:highlight w:val="yellow"/>
              </w:rPr>
              <w:t xml:space="preserve"> </w:t>
            </w:r>
            <w:r w:rsidR="1D22EB19" w:rsidRPr="00352752">
              <w:rPr>
                <w:rFonts w:asciiTheme="minorHAnsi" w:hAnsiTheme="minorHAnsi" w:cstheme="minorHAnsi"/>
                <w:i/>
                <w:iCs/>
                <w:sz w:val="22"/>
                <w:highlight w:val="yellow"/>
              </w:rPr>
              <w:t>Basis trede</w:t>
            </w:r>
            <w:r w:rsidR="008263CC" w:rsidRPr="00352752">
              <w:rPr>
                <w:rFonts w:asciiTheme="minorHAnsi" w:hAnsiTheme="minorHAnsi" w:cstheme="minorHAnsi"/>
                <w:i/>
                <w:iCs/>
                <w:sz w:val="22"/>
                <w:highlight w:val="yellow"/>
              </w:rPr>
              <w:t xml:space="preserve"> – zie handleiding </w:t>
            </w:r>
            <w:r w:rsidR="00172B9A" w:rsidRPr="00352752">
              <w:rPr>
                <w:rFonts w:asciiTheme="minorHAnsi" w:hAnsiTheme="minorHAnsi" w:cstheme="minorHAnsi"/>
                <w:i/>
                <w:iCs/>
                <w:sz w:val="22"/>
                <w:highlight w:val="yellow"/>
              </w:rPr>
              <w:t xml:space="preserve">§ </w:t>
            </w:r>
            <w:r w:rsidR="006F3F6D" w:rsidRPr="00352752">
              <w:rPr>
                <w:rFonts w:asciiTheme="minorHAnsi" w:hAnsiTheme="minorHAnsi" w:cstheme="minorHAnsi"/>
                <w:i/>
                <w:iCs/>
                <w:sz w:val="22"/>
                <w:highlight w:val="yellow"/>
              </w:rPr>
              <w:t>3.4</w:t>
            </w:r>
            <w:r w:rsidR="00172B9A" w:rsidRPr="00352752">
              <w:rPr>
                <w:rFonts w:asciiTheme="minorHAnsi" w:hAnsiTheme="minorHAnsi" w:cstheme="minorHAnsi"/>
                <w:i/>
                <w:iCs/>
                <w:sz w:val="22"/>
              </w:rPr>
              <w:t>)</w:t>
            </w:r>
          </w:p>
        </w:tc>
      </w:tr>
      <w:tr w:rsidR="003B0BAF" w:rsidRPr="00352752" w14:paraId="273E316F" w14:textId="77777777" w:rsidTr="0008152F">
        <w:tc>
          <w:tcPr>
            <w:tcW w:w="1100" w:type="dxa"/>
            <w:shd w:val="clear" w:color="auto" w:fill="auto"/>
          </w:tcPr>
          <w:p w14:paraId="17C8FD64" w14:textId="77777777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9</w:t>
            </w:r>
          </w:p>
        </w:tc>
        <w:tc>
          <w:tcPr>
            <w:tcW w:w="2699" w:type="dxa"/>
            <w:shd w:val="clear" w:color="auto" w:fill="auto"/>
          </w:tcPr>
          <w:p w14:paraId="14ADB415" w14:textId="0B259834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Percentage totale sociale bijdrage</w:t>
            </w:r>
            <w:r w:rsidR="004D4169" w:rsidRPr="00352752">
              <w:rPr>
                <w:rFonts w:asciiTheme="minorHAnsi" w:hAnsiTheme="minorHAnsi" w:cstheme="minorHAnsi"/>
                <w:sz w:val="22"/>
              </w:rPr>
              <w:t>.</w:t>
            </w:r>
          </w:p>
        </w:tc>
        <w:tc>
          <w:tcPr>
            <w:tcW w:w="2887" w:type="dxa"/>
            <w:shd w:val="clear" w:color="auto" w:fill="auto"/>
          </w:tcPr>
          <w:p w14:paraId="66E2396E" w14:textId="712A1CAB" w:rsidR="000368C0" w:rsidRPr="00352752" w:rsidRDefault="001245C4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  <w:highlight w:val="yellow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Percentage conform MijnPSO</w:t>
            </w:r>
          </w:p>
        </w:tc>
        <w:tc>
          <w:tcPr>
            <w:tcW w:w="2812" w:type="dxa"/>
            <w:shd w:val="clear" w:color="auto" w:fill="auto"/>
          </w:tcPr>
          <w:p w14:paraId="0FC22CD2" w14:textId="192F3CDF" w:rsidR="000368C0" w:rsidRPr="00352752" w:rsidRDefault="001245C4" w:rsidP="7A356E91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iCs/>
                <w:sz w:val="22"/>
                <w:highlight w:val="yellow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Doelpercentag</w:t>
            </w:r>
            <w:r w:rsidR="006B473C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e  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 </w:t>
            </w:r>
            <w:commentRangeStart w:id="7"/>
            <w:r w:rsidR="61A35ED2" w:rsidRPr="00352752">
              <w:rPr>
                <w:rFonts w:asciiTheme="minorHAnsi" w:hAnsiTheme="minorHAnsi" w:cstheme="minorHAnsi"/>
                <w:i/>
                <w:iCs/>
                <w:sz w:val="22"/>
                <w:highlight w:val="yellow"/>
              </w:rPr>
              <w:t xml:space="preserve"> </w:t>
            </w:r>
            <w:commentRangeEnd w:id="7"/>
            <w:r w:rsidR="0030473C" w:rsidRPr="00352752">
              <w:rPr>
                <w:rFonts w:asciiTheme="minorHAnsi" w:hAnsiTheme="minorHAnsi" w:cstheme="minorHAnsi"/>
                <w:sz w:val="22"/>
              </w:rPr>
              <w:commentReference w:id="7"/>
            </w:r>
          </w:p>
        </w:tc>
      </w:tr>
      <w:tr w:rsidR="003B0BAF" w:rsidRPr="00352752" w14:paraId="617158DE" w14:textId="77777777" w:rsidTr="0008152F">
        <w:tc>
          <w:tcPr>
            <w:tcW w:w="1100" w:type="dxa"/>
            <w:shd w:val="clear" w:color="auto" w:fill="8EAADB" w:themeFill="accent1" w:themeFillTint="99"/>
          </w:tcPr>
          <w:p w14:paraId="0B74B08F" w14:textId="08511F88" w:rsidR="00942033" w:rsidRPr="00352752" w:rsidRDefault="00942033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10</w:t>
            </w:r>
          </w:p>
        </w:tc>
        <w:tc>
          <w:tcPr>
            <w:tcW w:w="2699" w:type="dxa"/>
            <w:shd w:val="clear" w:color="auto" w:fill="8EAADB" w:themeFill="accent1" w:themeFillTint="99"/>
          </w:tcPr>
          <w:p w14:paraId="16A61699" w14:textId="0911F2DB" w:rsidR="00942033" w:rsidRPr="00352752" w:rsidRDefault="00942033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Percentage directe sociale bijdrage (personen</w:t>
            </w:r>
            <w:r w:rsidR="0030473C" w:rsidRPr="00352752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BD3CE0" w:rsidRPr="00352752">
              <w:rPr>
                <w:rFonts w:asciiTheme="minorHAnsi" w:hAnsiTheme="minorHAnsi" w:cstheme="minorHAnsi"/>
                <w:sz w:val="22"/>
              </w:rPr>
              <w:t xml:space="preserve">uit de </w:t>
            </w:r>
            <w:r w:rsidR="0030473C" w:rsidRPr="00352752">
              <w:rPr>
                <w:rFonts w:asciiTheme="minorHAnsi" w:hAnsiTheme="minorHAnsi" w:cstheme="minorHAnsi"/>
                <w:sz w:val="22"/>
              </w:rPr>
              <w:t>PSO-doelgroep</w:t>
            </w:r>
            <w:r w:rsidRPr="00352752">
              <w:rPr>
                <w:rFonts w:asciiTheme="minorHAnsi" w:hAnsiTheme="minorHAnsi" w:cstheme="minorHAnsi"/>
                <w:sz w:val="22"/>
              </w:rPr>
              <w:t>)</w:t>
            </w:r>
            <w:r w:rsidR="004D4169" w:rsidRPr="00352752">
              <w:rPr>
                <w:rFonts w:asciiTheme="minorHAnsi" w:hAnsiTheme="minorHAnsi" w:cstheme="minorHAnsi"/>
                <w:sz w:val="22"/>
              </w:rPr>
              <w:t>.</w:t>
            </w:r>
          </w:p>
        </w:tc>
        <w:tc>
          <w:tcPr>
            <w:tcW w:w="2887" w:type="dxa"/>
            <w:shd w:val="clear" w:color="auto" w:fill="auto"/>
          </w:tcPr>
          <w:p w14:paraId="7CBDAB58" w14:textId="12003BB4" w:rsidR="00942033" w:rsidRPr="00352752" w:rsidRDefault="00713857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  <w:highlight w:val="yellow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Percentage conform MijnPSO</w:t>
            </w:r>
          </w:p>
        </w:tc>
        <w:tc>
          <w:tcPr>
            <w:tcW w:w="2812" w:type="dxa"/>
            <w:shd w:val="clear" w:color="auto" w:fill="auto"/>
          </w:tcPr>
          <w:p w14:paraId="13633EEA" w14:textId="3F643CBB" w:rsidR="00B7196F" w:rsidRPr="00352752" w:rsidRDefault="00424F9C" w:rsidP="006B6E88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Cs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iCs/>
                <w:sz w:val="22"/>
                <w:highlight w:val="yellow"/>
              </w:rPr>
              <w:t xml:space="preserve">Doelpercentage; </w:t>
            </w:r>
            <w:r w:rsidR="00577C31" w:rsidRPr="00577C31">
              <w:rPr>
                <w:rFonts w:asciiTheme="minorHAnsi" w:hAnsiTheme="minorHAnsi" w:cstheme="minorHAnsi"/>
                <w:i/>
                <w:iCs/>
                <w:sz w:val="22"/>
                <w:highlight w:val="yellow"/>
              </w:rPr>
              <w:t xml:space="preserve">≥20% van </w:t>
            </w:r>
            <w:r w:rsidRPr="00352752">
              <w:rPr>
                <w:rFonts w:asciiTheme="minorHAnsi" w:hAnsiTheme="minorHAnsi" w:cstheme="minorHAnsi"/>
                <w:i/>
                <w:iCs/>
                <w:sz w:val="22"/>
                <w:highlight w:val="yellow"/>
              </w:rPr>
              <w:t xml:space="preserve">de </w:t>
            </w:r>
            <w:r w:rsidR="006B6E88" w:rsidRPr="00352752">
              <w:rPr>
                <w:rFonts w:asciiTheme="minorHAnsi" w:hAnsiTheme="minorHAnsi" w:cstheme="minorHAnsi"/>
                <w:i/>
                <w:iCs/>
                <w:sz w:val="22"/>
                <w:highlight w:val="yellow"/>
              </w:rPr>
              <w:t xml:space="preserve">norm van de </w:t>
            </w:r>
            <w:r w:rsidRPr="00352752">
              <w:rPr>
                <w:rFonts w:asciiTheme="minorHAnsi" w:hAnsiTheme="minorHAnsi" w:cstheme="minorHAnsi"/>
                <w:i/>
                <w:iCs/>
                <w:sz w:val="22"/>
                <w:highlight w:val="yellow"/>
              </w:rPr>
              <w:t>b</w:t>
            </w:r>
            <w:r w:rsidR="006B6E88" w:rsidRPr="00352752">
              <w:rPr>
                <w:rFonts w:asciiTheme="minorHAnsi" w:hAnsiTheme="minorHAnsi" w:cstheme="minorHAnsi"/>
                <w:i/>
                <w:iCs/>
                <w:sz w:val="22"/>
                <w:highlight w:val="yellow"/>
              </w:rPr>
              <w:t>e</w:t>
            </w:r>
            <w:r w:rsidRPr="00352752">
              <w:rPr>
                <w:rFonts w:asciiTheme="minorHAnsi" w:hAnsiTheme="minorHAnsi" w:cstheme="minorHAnsi"/>
                <w:i/>
                <w:iCs/>
                <w:sz w:val="22"/>
                <w:highlight w:val="yellow"/>
              </w:rPr>
              <w:t>oogde trede</w:t>
            </w:r>
            <w:r w:rsidR="006B6E88" w:rsidRPr="00352752">
              <w:rPr>
                <w:rFonts w:asciiTheme="minorHAnsi" w:hAnsiTheme="minorHAnsi" w:cstheme="minorHAnsi"/>
                <w:i/>
                <w:iCs/>
                <w:sz w:val="22"/>
                <w:highlight w:val="yellow"/>
              </w:rPr>
              <w:t xml:space="preserve"> </w:t>
            </w:r>
            <w:r w:rsidR="00577C31" w:rsidRPr="00352752">
              <w:rPr>
                <w:rFonts w:asciiTheme="minorHAnsi" w:hAnsiTheme="minorHAnsi" w:cstheme="minorHAnsi"/>
                <w:bCs/>
                <w:i/>
                <w:sz w:val="22"/>
                <w:highlight w:val="yellow"/>
              </w:rPr>
              <w:t xml:space="preserve">(zie handleiding </w:t>
            </w:r>
            <w:r w:rsidR="00577C31" w:rsidRPr="00352752">
              <w:rPr>
                <w:rFonts w:asciiTheme="minorHAnsi" w:hAnsiTheme="minorHAnsi" w:cstheme="minorHAnsi"/>
                <w:i/>
                <w:iCs/>
                <w:sz w:val="22"/>
                <w:highlight w:val="yellow"/>
              </w:rPr>
              <w:t>§</w:t>
            </w:r>
            <w:r w:rsidR="00643F1D" w:rsidRPr="00352752">
              <w:rPr>
                <w:rFonts w:asciiTheme="minorHAnsi" w:hAnsiTheme="minorHAnsi" w:cstheme="minorHAnsi"/>
                <w:i/>
                <w:iCs/>
                <w:sz w:val="22"/>
                <w:highlight w:val="yellow"/>
              </w:rPr>
              <w:t xml:space="preserve"> 1.5.1)</w:t>
            </w:r>
          </w:p>
        </w:tc>
      </w:tr>
      <w:tr w:rsidR="003B0BAF" w:rsidRPr="00352752" w14:paraId="6E208004" w14:textId="77777777" w:rsidTr="0008152F">
        <w:tc>
          <w:tcPr>
            <w:tcW w:w="1100" w:type="dxa"/>
            <w:shd w:val="clear" w:color="auto" w:fill="8EAADB" w:themeFill="accent1" w:themeFillTint="99"/>
          </w:tcPr>
          <w:p w14:paraId="5F7CFE4F" w14:textId="298E1F2E" w:rsidR="00942033" w:rsidRPr="00352752" w:rsidRDefault="00942033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11</w:t>
            </w:r>
          </w:p>
        </w:tc>
        <w:tc>
          <w:tcPr>
            <w:tcW w:w="2699" w:type="dxa"/>
            <w:shd w:val="clear" w:color="auto" w:fill="8EAADB" w:themeFill="accent1" w:themeFillTint="99"/>
          </w:tcPr>
          <w:p w14:paraId="59350F90" w14:textId="4C92A5AC" w:rsidR="00942033" w:rsidRPr="00352752" w:rsidRDefault="00942033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Percentage indirecte sociale bijdrage (inkoop en uitbesteden)</w:t>
            </w:r>
            <w:r w:rsidR="004D4169" w:rsidRPr="00352752">
              <w:rPr>
                <w:rFonts w:asciiTheme="minorHAnsi" w:hAnsiTheme="minorHAnsi" w:cstheme="minorHAnsi"/>
                <w:sz w:val="22"/>
              </w:rPr>
              <w:t>.</w:t>
            </w:r>
          </w:p>
        </w:tc>
        <w:tc>
          <w:tcPr>
            <w:tcW w:w="2887" w:type="dxa"/>
            <w:shd w:val="clear" w:color="auto" w:fill="auto"/>
          </w:tcPr>
          <w:p w14:paraId="63A2F29C" w14:textId="23D9BD9D" w:rsidR="00942033" w:rsidRPr="00352752" w:rsidRDefault="00643F1D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Percentage conform MijnPSO</w:t>
            </w:r>
          </w:p>
        </w:tc>
        <w:tc>
          <w:tcPr>
            <w:tcW w:w="2812" w:type="dxa"/>
            <w:shd w:val="clear" w:color="auto" w:fill="auto"/>
          </w:tcPr>
          <w:p w14:paraId="7D4228B4" w14:textId="56317EA6" w:rsidR="00C47327" w:rsidRPr="00352752" w:rsidRDefault="006B6E88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iCs/>
                <w:sz w:val="22"/>
                <w:highlight w:val="yellow"/>
              </w:rPr>
              <w:t>Doelpercentage</w:t>
            </w:r>
          </w:p>
        </w:tc>
      </w:tr>
      <w:tr w:rsidR="003B0BAF" w:rsidRPr="00352752" w14:paraId="712998CC" w14:textId="77777777" w:rsidTr="0008152F">
        <w:tc>
          <w:tcPr>
            <w:tcW w:w="1100" w:type="dxa"/>
            <w:shd w:val="clear" w:color="auto" w:fill="BDD6EE" w:themeFill="accent5" w:themeFillTint="66"/>
          </w:tcPr>
          <w:p w14:paraId="4C491A3B" w14:textId="55DDF179" w:rsidR="00942033" w:rsidRPr="00352752" w:rsidRDefault="00942033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1</w:t>
            </w:r>
            <w:r w:rsidR="00351581" w:rsidRPr="00352752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2699" w:type="dxa"/>
            <w:shd w:val="clear" w:color="auto" w:fill="BDD6EE" w:themeFill="accent5" w:themeFillTint="66"/>
          </w:tcPr>
          <w:p w14:paraId="2B802213" w14:textId="1D27521E" w:rsidR="00942033" w:rsidRPr="00352752" w:rsidRDefault="00942033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Kwalitatieve eisen</w:t>
            </w:r>
            <w:r w:rsidR="00BD3CE0" w:rsidRPr="00352752">
              <w:rPr>
                <w:rFonts w:asciiTheme="minorHAnsi" w:hAnsiTheme="minorHAnsi" w:cstheme="minorHAnsi"/>
                <w:sz w:val="22"/>
              </w:rPr>
              <w:t xml:space="preserve"> aan 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functionerings- en ontwikkelingsgesprekken </w:t>
            </w:r>
            <w:r w:rsidR="00BD3CE0" w:rsidRPr="00352752">
              <w:rPr>
                <w:rFonts w:asciiTheme="minorHAnsi" w:hAnsiTheme="minorHAnsi" w:cstheme="minorHAnsi"/>
                <w:sz w:val="22"/>
              </w:rPr>
              <w:t xml:space="preserve">in de </w:t>
            </w:r>
            <w:r w:rsidRPr="00352752">
              <w:rPr>
                <w:rFonts w:asciiTheme="minorHAnsi" w:hAnsiTheme="minorHAnsi" w:cstheme="minorHAnsi"/>
                <w:sz w:val="22"/>
              </w:rPr>
              <w:t>PSO-doelgroep zijn geborgd.</w:t>
            </w:r>
          </w:p>
        </w:tc>
        <w:tc>
          <w:tcPr>
            <w:tcW w:w="2887" w:type="dxa"/>
            <w:shd w:val="clear" w:color="auto" w:fill="auto"/>
          </w:tcPr>
          <w:p w14:paraId="6DA8082B" w14:textId="50E04EAA" w:rsidR="00942033" w:rsidRPr="00352752" w:rsidRDefault="00942033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</w:rPr>
              <w:t xml:space="preserve">Ja, zie ingevoerde gegevens </w:t>
            </w:r>
            <w:r w:rsidR="000F1FC8" w:rsidRPr="00352752">
              <w:rPr>
                <w:rFonts w:asciiTheme="minorHAnsi" w:hAnsiTheme="minorHAnsi" w:cstheme="minorHAnsi"/>
                <w:i/>
                <w:sz w:val="22"/>
              </w:rPr>
              <w:t xml:space="preserve">in </w:t>
            </w:r>
            <w:r w:rsidRPr="00352752">
              <w:rPr>
                <w:rFonts w:asciiTheme="minorHAnsi" w:hAnsiTheme="minorHAnsi" w:cstheme="minorHAnsi"/>
                <w:b/>
                <w:bCs/>
                <w:i/>
                <w:sz w:val="22"/>
              </w:rPr>
              <w:t>stap 5</w:t>
            </w:r>
            <w:r w:rsidRPr="00352752">
              <w:rPr>
                <w:rFonts w:asciiTheme="minorHAnsi" w:hAnsiTheme="minorHAnsi" w:cstheme="minorHAnsi"/>
                <w:i/>
                <w:sz w:val="22"/>
              </w:rPr>
              <w:t xml:space="preserve"> van MijnPSO</w:t>
            </w:r>
            <w:r w:rsidR="004D4169" w:rsidRPr="00352752">
              <w:rPr>
                <w:rFonts w:asciiTheme="minorHAnsi" w:hAnsiTheme="minorHAnsi" w:cstheme="minorHAnsi"/>
                <w:i/>
                <w:sz w:val="22"/>
              </w:rPr>
              <w:t>.</w:t>
            </w:r>
            <w:r w:rsidRPr="00352752">
              <w:rPr>
                <w:rFonts w:asciiTheme="minorHAnsi" w:hAnsiTheme="minorHAnsi" w:cstheme="minorHAnsi"/>
                <w:i/>
                <w:sz w:val="22"/>
              </w:rPr>
              <w:t xml:space="preserve"> </w:t>
            </w:r>
          </w:p>
        </w:tc>
        <w:tc>
          <w:tcPr>
            <w:tcW w:w="2812" w:type="dxa"/>
            <w:shd w:val="clear" w:color="auto" w:fill="auto"/>
          </w:tcPr>
          <w:p w14:paraId="624E4E95" w14:textId="6A9D3C8C" w:rsidR="00942033" w:rsidRPr="00352752" w:rsidRDefault="00995D21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Cs/>
                <w:i/>
                <w:iCs/>
                <w:sz w:val="22"/>
                <w:highlight w:val="yellow"/>
              </w:rPr>
            </w:pPr>
            <w:r w:rsidRPr="00352752">
              <w:rPr>
                <w:rFonts w:asciiTheme="minorHAnsi" w:hAnsiTheme="minorHAnsi" w:cstheme="minorHAnsi"/>
                <w:bCs/>
                <w:i/>
                <w:iCs/>
                <w:sz w:val="22"/>
                <w:highlight w:val="yellow"/>
              </w:rPr>
              <w:t xml:space="preserve">Borging richting basistrede (handleiding </w:t>
            </w:r>
            <w:r w:rsidR="003A7698" w:rsidRPr="00352752">
              <w:rPr>
                <w:rFonts w:asciiTheme="minorHAnsi" w:hAnsiTheme="minorHAnsi" w:cstheme="minorHAnsi"/>
                <w:i/>
                <w:iCs/>
                <w:sz w:val="22"/>
                <w:highlight w:val="yellow"/>
              </w:rPr>
              <w:t>§ 4.3.4)</w:t>
            </w:r>
          </w:p>
        </w:tc>
      </w:tr>
      <w:tr w:rsidR="003B0BAF" w:rsidRPr="00352752" w14:paraId="6751E9A9" w14:textId="77777777" w:rsidTr="0008152F">
        <w:tc>
          <w:tcPr>
            <w:tcW w:w="1100" w:type="dxa"/>
            <w:shd w:val="clear" w:color="auto" w:fill="BDD6EE" w:themeFill="accent5" w:themeFillTint="66"/>
          </w:tcPr>
          <w:p w14:paraId="63D7AED0" w14:textId="23D80C0B" w:rsidR="00942033" w:rsidRPr="00352752" w:rsidRDefault="00942033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1</w:t>
            </w:r>
            <w:r w:rsidR="00351581" w:rsidRPr="00352752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2699" w:type="dxa"/>
            <w:shd w:val="clear" w:color="auto" w:fill="BDD6EE" w:themeFill="accent5" w:themeFillTint="66"/>
          </w:tcPr>
          <w:p w14:paraId="645A4032" w14:textId="71D5A3DB" w:rsidR="00942033" w:rsidRPr="00352752" w:rsidRDefault="00942033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 xml:space="preserve">Kwalitatieve eisen </w:t>
            </w:r>
            <w:r w:rsidR="0079657F" w:rsidRPr="00352752">
              <w:rPr>
                <w:rFonts w:asciiTheme="minorHAnsi" w:hAnsiTheme="minorHAnsi" w:cstheme="minorHAnsi"/>
                <w:sz w:val="22"/>
              </w:rPr>
              <w:t xml:space="preserve">aan </w:t>
            </w:r>
            <w:r w:rsidRPr="00352752">
              <w:rPr>
                <w:rFonts w:asciiTheme="minorHAnsi" w:hAnsiTheme="minorHAnsi" w:cstheme="minorHAnsi"/>
                <w:sz w:val="22"/>
              </w:rPr>
              <w:t>overig</w:t>
            </w:r>
            <w:r w:rsidR="0079657F" w:rsidRPr="00352752">
              <w:rPr>
                <w:rFonts w:asciiTheme="minorHAnsi" w:hAnsiTheme="minorHAnsi" w:cstheme="minorHAnsi"/>
                <w:sz w:val="22"/>
              </w:rPr>
              <w:t>e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 PSO</w:t>
            </w:r>
            <w:r w:rsidR="00BD3CE0" w:rsidRPr="00352752">
              <w:rPr>
                <w:rFonts w:asciiTheme="minorHAnsi" w:hAnsiTheme="minorHAnsi" w:cstheme="minorHAnsi"/>
                <w:sz w:val="22"/>
              </w:rPr>
              <w:t>-</w:t>
            </w:r>
            <w:r w:rsidRPr="00352752">
              <w:rPr>
                <w:rFonts w:asciiTheme="minorHAnsi" w:hAnsiTheme="minorHAnsi" w:cstheme="minorHAnsi"/>
                <w:sz w:val="22"/>
              </w:rPr>
              <w:t>tredeniveau</w:t>
            </w:r>
            <w:r w:rsidR="0079657F" w:rsidRPr="00352752">
              <w:rPr>
                <w:rFonts w:asciiTheme="minorHAnsi" w:hAnsiTheme="minorHAnsi" w:cstheme="minorHAnsi"/>
                <w:sz w:val="22"/>
              </w:rPr>
              <w:t>s</w:t>
            </w:r>
            <w:r w:rsidR="004D4169" w:rsidRPr="00352752">
              <w:rPr>
                <w:rFonts w:asciiTheme="minorHAnsi" w:hAnsiTheme="minorHAnsi" w:cstheme="minorHAnsi"/>
                <w:sz w:val="22"/>
              </w:rPr>
              <w:t>.</w:t>
            </w:r>
          </w:p>
        </w:tc>
        <w:tc>
          <w:tcPr>
            <w:tcW w:w="2887" w:type="dxa"/>
            <w:shd w:val="clear" w:color="auto" w:fill="auto"/>
          </w:tcPr>
          <w:p w14:paraId="755DA7CF" w14:textId="7783DA8D" w:rsidR="00942033" w:rsidRPr="00352752" w:rsidRDefault="00B1120F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</w:rPr>
              <w:t>N.v.t.</w:t>
            </w:r>
          </w:p>
        </w:tc>
        <w:tc>
          <w:tcPr>
            <w:tcW w:w="2812" w:type="dxa"/>
            <w:shd w:val="clear" w:color="auto" w:fill="auto"/>
          </w:tcPr>
          <w:p w14:paraId="24FBB4C0" w14:textId="50547323" w:rsidR="00942033" w:rsidRPr="00352752" w:rsidRDefault="00C0201D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Cs/>
                <w:sz w:val="22"/>
                <w:highlight w:val="yellow"/>
              </w:rPr>
            </w:pPr>
            <w:r w:rsidRPr="00352752">
              <w:rPr>
                <w:rFonts w:asciiTheme="minorHAnsi" w:hAnsiTheme="minorHAnsi" w:cstheme="minorHAnsi"/>
                <w:bCs/>
                <w:i/>
                <w:iCs/>
                <w:sz w:val="22"/>
                <w:highlight w:val="yellow"/>
              </w:rPr>
              <w:t>Borging richting basistrede</w:t>
            </w:r>
          </w:p>
        </w:tc>
      </w:tr>
      <w:tr w:rsidR="003B0BAF" w:rsidRPr="00352752" w14:paraId="2C57BE2C" w14:textId="77777777" w:rsidTr="0008152F">
        <w:tc>
          <w:tcPr>
            <w:tcW w:w="1100" w:type="dxa"/>
            <w:shd w:val="clear" w:color="auto" w:fill="D5DCE4" w:themeFill="text2" w:themeFillTint="33"/>
          </w:tcPr>
          <w:p w14:paraId="4C7DF646" w14:textId="1C9D6714" w:rsidR="00942033" w:rsidRPr="00352752" w:rsidRDefault="00942033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lastRenderedPageBreak/>
              <w:t>1</w:t>
            </w:r>
            <w:r w:rsidR="00351581" w:rsidRPr="00352752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2699" w:type="dxa"/>
            <w:shd w:val="clear" w:color="auto" w:fill="D5DCE4" w:themeFill="text2" w:themeFillTint="33"/>
          </w:tcPr>
          <w:p w14:paraId="175DBB44" w14:textId="4C1D3A59" w:rsidR="00942033" w:rsidRPr="00352752" w:rsidRDefault="00942033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>Optioneel</w:t>
            </w:r>
            <w:r w:rsidR="0058587F" w:rsidRPr="00352752">
              <w:rPr>
                <w:rFonts w:asciiTheme="minorHAnsi" w:hAnsiTheme="minorHAnsi" w:cstheme="minorHAnsi"/>
                <w:b/>
                <w:sz w:val="22"/>
              </w:rPr>
              <w:t>/niet noodzakelijk</w:t>
            </w:r>
            <w:r w:rsidR="00B7196F" w:rsidRPr="00352752">
              <w:rPr>
                <w:rFonts w:asciiTheme="minorHAnsi" w:hAnsiTheme="minorHAnsi" w:cstheme="minorHAnsi"/>
                <w:b/>
                <w:sz w:val="22"/>
              </w:rPr>
              <w:t xml:space="preserve"> (tip)</w:t>
            </w:r>
            <w:r w:rsidRPr="00352752">
              <w:rPr>
                <w:rFonts w:asciiTheme="minorHAnsi" w:hAnsiTheme="minorHAnsi" w:cstheme="minorHAnsi"/>
                <w:b/>
                <w:sz w:val="22"/>
              </w:rPr>
              <w:t>: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 Interne communicatie </w:t>
            </w:r>
            <w:r w:rsidR="00BD3CE0" w:rsidRPr="00352752">
              <w:rPr>
                <w:rFonts w:asciiTheme="minorHAnsi" w:hAnsiTheme="minorHAnsi" w:cstheme="minorHAnsi"/>
                <w:sz w:val="22"/>
              </w:rPr>
              <w:t xml:space="preserve">voor </w:t>
            </w:r>
            <w:r w:rsidRPr="00352752">
              <w:rPr>
                <w:rFonts w:asciiTheme="minorHAnsi" w:hAnsiTheme="minorHAnsi" w:cstheme="minorHAnsi"/>
                <w:sz w:val="22"/>
              </w:rPr>
              <w:t>draagkracht, betrokkenheid en acceptatie</w:t>
            </w:r>
            <w:r w:rsidR="004D4169" w:rsidRPr="00352752">
              <w:rPr>
                <w:rFonts w:asciiTheme="minorHAnsi" w:hAnsiTheme="minorHAnsi" w:cstheme="minorHAnsi"/>
                <w:sz w:val="22"/>
              </w:rPr>
              <w:t>.</w:t>
            </w:r>
          </w:p>
        </w:tc>
        <w:tc>
          <w:tcPr>
            <w:tcW w:w="2887" w:type="dxa"/>
            <w:shd w:val="clear" w:color="auto" w:fill="auto"/>
          </w:tcPr>
          <w:p w14:paraId="3354CD7A" w14:textId="4B0BF24E" w:rsidR="00942033" w:rsidRPr="00352752" w:rsidRDefault="00942033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Invullen of er al intern gecommuniceerd is over de PSO</w:t>
            </w:r>
          </w:p>
          <w:p w14:paraId="01E5DF65" w14:textId="7A9A4611" w:rsidR="000F1FC8" w:rsidRPr="00352752" w:rsidRDefault="000F1FC8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812" w:type="dxa"/>
            <w:shd w:val="clear" w:color="auto" w:fill="auto"/>
          </w:tcPr>
          <w:p w14:paraId="6AB7E84D" w14:textId="43275E19" w:rsidR="000F1FC8" w:rsidRPr="00352752" w:rsidRDefault="00AE5ECB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Acties</w:t>
            </w:r>
          </w:p>
        </w:tc>
      </w:tr>
      <w:tr w:rsidR="003B0BAF" w:rsidRPr="00352752" w14:paraId="20D31301" w14:textId="77777777" w:rsidTr="0008152F">
        <w:tc>
          <w:tcPr>
            <w:tcW w:w="1100" w:type="dxa"/>
            <w:shd w:val="clear" w:color="auto" w:fill="D5DCE4" w:themeFill="text2" w:themeFillTint="33"/>
          </w:tcPr>
          <w:p w14:paraId="3D27738E" w14:textId="7DE44DF1" w:rsidR="00942033" w:rsidRPr="00352752" w:rsidRDefault="00942033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1</w:t>
            </w:r>
            <w:r w:rsidR="00351581" w:rsidRPr="00352752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2699" w:type="dxa"/>
            <w:shd w:val="clear" w:color="auto" w:fill="D5DCE4" w:themeFill="text2" w:themeFillTint="33"/>
          </w:tcPr>
          <w:p w14:paraId="2D88D2B2" w14:textId="3A8F0ED0" w:rsidR="00942033" w:rsidRPr="00352752" w:rsidRDefault="00942033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>Optioneel</w:t>
            </w:r>
            <w:r w:rsidR="00EB156A" w:rsidRPr="00352752">
              <w:rPr>
                <w:rFonts w:asciiTheme="minorHAnsi" w:hAnsiTheme="minorHAnsi" w:cstheme="minorHAnsi"/>
                <w:b/>
                <w:sz w:val="22"/>
              </w:rPr>
              <w:t xml:space="preserve">/niet noodzakelijk </w:t>
            </w:r>
            <w:r w:rsidR="00B7196F" w:rsidRPr="00352752">
              <w:rPr>
                <w:rFonts w:asciiTheme="minorHAnsi" w:hAnsiTheme="minorHAnsi" w:cstheme="minorHAnsi"/>
                <w:b/>
                <w:sz w:val="22"/>
              </w:rPr>
              <w:t>(tip)</w:t>
            </w:r>
            <w:r w:rsidRPr="00352752">
              <w:rPr>
                <w:rFonts w:asciiTheme="minorHAnsi" w:hAnsiTheme="minorHAnsi" w:cstheme="minorHAnsi"/>
                <w:b/>
                <w:sz w:val="22"/>
              </w:rPr>
              <w:t>: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 Externe communicatie</w:t>
            </w:r>
            <w:r w:rsidR="004D4169" w:rsidRPr="00352752">
              <w:rPr>
                <w:rFonts w:asciiTheme="minorHAnsi" w:hAnsiTheme="minorHAnsi" w:cstheme="minorHAnsi"/>
                <w:sz w:val="22"/>
              </w:rPr>
              <w:t>.</w:t>
            </w:r>
          </w:p>
        </w:tc>
        <w:tc>
          <w:tcPr>
            <w:tcW w:w="2887" w:type="dxa"/>
            <w:shd w:val="clear" w:color="auto" w:fill="auto"/>
          </w:tcPr>
          <w:p w14:paraId="7507D4C5" w14:textId="2AAFCCC0" w:rsidR="00942033" w:rsidRPr="00352752" w:rsidRDefault="00690018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Invullen wat er al gedaan wordt</w:t>
            </w:r>
            <w:r w:rsidR="0008152F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 t.a.v. externe communicatie</w:t>
            </w:r>
          </w:p>
        </w:tc>
        <w:tc>
          <w:tcPr>
            <w:tcW w:w="2812" w:type="dxa"/>
            <w:shd w:val="clear" w:color="auto" w:fill="auto"/>
          </w:tcPr>
          <w:p w14:paraId="487A8F2A" w14:textId="27418270" w:rsidR="00810B5D" w:rsidRPr="00352752" w:rsidRDefault="00AE5ECB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Cs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Acties</w:t>
            </w:r>
          </w:p>
        </w:tc>
      </w:tr>
      <w:tr w:rsidR="0008152F" w:rsidRPr="00352752" w14:paraId="16350893" w14:textId="77777777" w:rsidTr="0008152F">
        <w:trPr>
          <w:trHeight w:val="1793"/>
        </w:trPr>
        <w:tc>
          <w:tcPr>
            <w:tcW w:w="1100" w:type="dxa"/>
            <w:shd w:val="clear" w:color="auto" w:fill="D5DCE4" w:themeFill="text2" w:themeFillTint="33"/>
          </w:tcPr>
          <w:p w14:paraId="103DA073" w14:textId="2D00E4F8" w:rsidR="0008152F" w:rsidRPr="00352752" w:rsidRDefault="0008152F" w:rsidP="0008152F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16</w:t>
            </w:r>
          </w:p>
        </w:tc>
        <w:tc>
          <w:tcPr>
            <w:tcW w:w="2699" w:type="dxa"/>
            <w:shd w:val="clear" w:color="auto" w:fill="D5DCE4" w:themeFill="text2" w:themeFillTint="33"/>
          </w:tcPr>
          <w:p w14:paraId="27410C8F" w14:textId="2DBB73EB" w:rsidR="0008152F" w:rsidRPr="00352752" w:rsidRDefault="0008152F" w:rsidP="0008152F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>Optioneel/niet noodzakelijk (tip)</w:t>
            </w:r>
            <w:r w:rsidRPr="00352752">
              <w:rPr>
                <w:rFonts w:asciiTheme="minorHAnsi" w:hAnsiTheme="minorHAnsi" w:cstheme="minorHAnsi"/>
                <w:sz w:val="22"/>
              </w:rPr>
              <w:t>: Samenstelling van de projectgroep PSO-acties voor het plan van aanpak PSO.</w:t>
            </w:r>
          </w:p>
        </w:tc>
        <w:tc>
          <w:tcPr>
            <w:tcW w:w="2887" w:type="dxa"/>
            <w:shd w:val="clear" w:color="auto" w:fill="auto"/>
          </w:tcPr>
          <w:p w14:paraId="058B86F2" w14:textId="0DE3A5D6" w:rsidR="0008152F" w:rsidRPr="00352752" w:rsidRDefault="0008152F" w:rsidP="0008152F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  <w:highlight w:val="yellow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Invullen wat er georganiseerd is </w:t>
            </w:r>
          </w:p>
        </w:tc>
        <w:tc>
          <w:tcPr>
            <w:tcW w:w="2812" w:type="dxa"/>
            <w:shd w:val="clear" w:color="auto" w:fill="auto"/>
          </w:tcPr>
          <w:p w14:paraId="3EC14EC4" w14:textId="4E4DACC2" w:rsidR="0008152F" w:rsidRPr="00352752" w:rsidRDefault="0008152F" w:rsidP="0008152F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Cs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Rollen en overleg</w:t>
            </w:r>
          </w:p>
          <w:p w14:paraId="54C49FD8" w14:textId="2D80BC37" w:rsidR="0008152F" w:rsidRPr="00352752" w:rsidRDefault="0008152F" w:rsidP="0008152F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08152F" w:rsidRPr="00352752" w14:paraId="66C00B8F" w14:textId="77777777" w:rsidTr="0008152F">
        <w:trPr>
          <w:trHeight w:val="983"/>
        </w:trPr>
        <w:tc>
          <w:tcPr>
            <w:tcW w:w="1100" w:type="dxa"/>
            <w:shd w:val="clear" w:color="auto" w:fill="auto"/>
          </w:tcPr>
          <w:p w14:paraId="5C8CD18C" w14:textId="7C088384" w:rsidR="0008152F" w:rsidRPr="00352752" w:rsidRDefault="0008152F" w:rsidP="0008152F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17</w:t>
            </w:r>
          </w:p>
        </w:tc>
        <w:tc>
          <w:tcPr>
            <w:tcW w:w="2699" w:type="dxa"/>
            <w:shd w:val="clear" w:color="auto" w:fill="auto"/>
          </w:tcPr>
          <w:p w14:paraId="237EA830" w14:textId="39F7A8AB" w:rsidR="0008152F" w:rsidRPr="00352752" w:rsidRDefault="0008152F" w:rsidP="0008152F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De directie/het bestuur  is akkoord met het plan van aanpak.</w:t>
            </w:r>
          </w:p>
        </w:tc>
        <w:tc>
          <w:tcPr>
            <w:tcW w:w="5699" w:type="dxa"/>
            <w:gridSpan w:val="2"/>
            <w:shd w:val="clear" w:color="auto" w:fill="auto"/>
          </w:tcPr>
          <w:p w14:paraId="204DE111" w14:textId="0E795AC1" w:rsidR="0008152F" w:rsidRPr="00352752" w:rsidRDefault="0008152F" w:rsidP="0008152F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Invullen/ondertekening van de directie of het bestuur.</w:t>
            </w:r>
          </w:p>
        </w:tc>
      </w:tr>
    </w:tbl>
    <w:p w14:paraId="4CCA281D" w14:textId="7247DAE9" w:rsidR="00D52A14" w:rsidRDefault="00D52A14" w:rsidP="00A14F66">
      <w:pPr>
        <w:spacing w:before="0" w:after="0" w:line="259" w:lineRule="auto"/>
        <w:contextualSpacing/>
        <w:rPr>
          <w:rFonts w:asciiTheme="minorHAnsi" w:hAnsiTheme="minorHAnsi" w:cstheme="minorHAnsi"/>
          <w:iCs/>
          <w:sz w:val="22"/>
          <w:szCs w:val="22"/>
        </w:rPr>
      </w:pPr>
    </w:p>
    <w:p w14:paraId="13413B93" w14:textId="188A9E29" w:rsidR="004858CC" w:rsidRPr="00352752" w:rsidRDefault="004858CC" w:rsidP="004858CC">
      <w:pPr>
        <w:pStyle w:val="Kop2"/>
        <w:rPr>
          <w:sz w:val="22"/>
          <w:szCs w:val="22"/>
        </w:rPr>
      </w:pPr>
      <w:bookmarkStart w:id="8" w:name="_Toc226540025"/>
      <w:r w:rsidRPr="00352752">
        <w:rPr>
          <w:sz w:val="22"/>
          <w:szCs w:val="22"/>
        </w:rPr>
        <w:t>Toelichting</w:t>
      </w:r>
      <w:r w:rsidR="0094203B" w:rsidRPr="00352752">
        <w:rPr>
          <w:sz w:val="22"/>
          <w:szCs w:val="22"/>
        </w:rPr>
        <w:t xml:space="preserve"> </w:t>
      </w:r>
      <w:r w:rsidR="00BD4FF2">
        <w:rPr>
          <w:sz w:val="22"/>
          <w:szCs w:val="22"/>
        </w:rPr>
        <w:t>op tabel</w:t>
      </w:r>
      <w:bookmarkEnd w:id="8"/>
    </w:p>
    <w:p w14:paraId="3F7639C4" w14:textId="3E7136D4" w:rsidR="000368C0" w:rsidRPr="00352752" w:rsidRDefault="000368C0" w:rsidP="00A14F66">
      <w:pPr>
        <w:pStyle w:val="Kop2"/>
        <w:rPr>
          <w:sz w:val="22"/>
          <w:szCs w:val="22"/>
        </w:rPr>
      </w:pPr>
    </w:p>
    <w:tbl>
      <w:tblPr>
        <w:tblStyle w:val="Tabelraster"/>
        <w:tblW w:w="9923" w:type="dxa"/>
        <w:tblInd w:w="-572" w:type="dxa"/>
        <w:tblLook w:val="04A0" w:firstRow="1" w:lastRow="0" w:firstColumn="1" w:lastColumn="0" w:noHBand="0" w:noVBand="1"/>
      </w:tblPr>
      <w:tblGrid>
        <w:gridCol w:w="4536"/>
        <w:gridCol w:w="5387"/>
      </w:tblGrid>
      <w:tr w:rsidR="003B0BAF" w:rsidRPr="00352752" w14:paraId="5CA4DD4A" w14:textId="77777777" w:rsidTr="00E45381">
        <w:tc>
          <w:tcPr>
            <w:tcW w:w="9923" w:type="dxa"/>
            <w:gridSpan w:val="2"/>
            <w:shd w:val="clear" w:color="auto" w:fill="8EAADB" w:themeFill="accent1" w:themeFillTint="99"/>
          </w:tcPr>
          <w:p w14:paraId="00D09305" w14:textId="1B812165" w:rsidR="00E45381" w:rsidRPr="00352752" w:rsidRDefault="00E45381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 xml:space="preserve">Toelichting </w:t>
            </w:r>
            <w:r w:rsidR="0050603A" w:rsidRPr="00352752">
              <w:rPr>
                <w:rFonts w:asciiTheme="minorHAnsi" w:hAnsiTheme="minorHAnsi" w:cstheme="minorHAnsi"/>
                <w:b/>
                <w:sz w:val="22"/>
              </w:rPr>
              <w:t>bij</w:t>
            </w:r>
            <w:r w:rsidR="0083443F" w:rsidRPr="00352752">
              <w:rPr>
                <w:rFonts w:asciiTheme="minorHAnsi" w:hAnsiTheme="minorHAnsi" w:cstheme="minorHAnsi"/>
                <w:b/>
                <w:sz w:val="22"/>
              </w:rPr>
              <w:t xml:space="preserve"> de</w:t>
            </w:r>
            <w:r w:rsidR="0050603A" w:rsidRPr="00352752">
              <w:rPr>
                <w:rFonts w:asciiTheme="minorHAnsi" w:hAnsiTheme="minorHAnsi" w:cstheme="minorHAnsi"/>
                <w:b/>
                <w:sz w:val="22"/>
              </w:rPr>
              <w:t xml:space="preserve"> p</w:t>
            </w:r>
            <w:r w:rsidRPr="00352752">
              <w:rPr>
                <w:rFonts w:asciiTheme="minorHAnsi" w:hAnsiTheme="minorHAnsi" w:cstheme="minorHAnsi"/>
                <w:b/>
                <w:sz w:val="22"/>
              </w:rPr>
              <w:t>ercentage directe sociale bijdrage (personen</w:t>
            </w:r>
            <w:r w:rsidR="00EB156A" w:rsidRPr="00352752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="000B2EEA" w:rsidRPr="00352752">
              <w:rPr>
                <w:rFonts w:asciiTheme="minorHAnsi" w:hAnsiTheme="minorHAnsi" w:cstheme="minorHAnsi"/>
                <w:b/>
                <w:sz w:val="22"/>
              </w:rPr>
              <w:t xml:space="preserve">uit de </w:t>
            </w:r>
            <w:r w:rsidR="00EB156A" w:rsidRPr="00352752">
              <w:rPr>
                <w:rFonts w:asciiTheme="minorHAnsi" w:hAnsiTheme="minorHAnsi" w:cstheme="minorHAnsi"/>
                <w:b/>
                <w:sz w:val="22"/>
              </w:rPr>
              <w:t>PSO-doelgroep</w:t>
            </w:r>
            <w:r w:rsidRPr="00352752">
              <w:rPr>
                <w:rFonts w:asciiTheme="minorHAnsi" w:hAnsiTheme="minorHAnsi" w:cstheme="minorHAnsi"/>
                <w:b/>
                <w:sz w:val="22"/>
              </w:rPr>
              <w:t>)</w:t>
            </w:r>
          </w:p>
        </w:tc>
      </w:tr>
      <w:tr w:rsidR="003B0BAF" w:rsidRPr="00352752" w14:paraId="36BA2199" w14:textId="77777777" w:rsidTr="006A6D07">
        <w:tc>
          <w:tcPr>
            <w:tcW w:w="4536" w:type="dxa"/>
          </w:tcPr>
          <w:p w14:paraId="3592FB01" w14:textId="5AA339AE" w:rsidR="000368C0" w:rsidRPr="00352752" w:rsidRDefault="0031785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>Sub</w:t>
            </w:r>
            <w:r w:rsidR="000368C0" w:rsidRPr="00352752">
              <w:rPr>
                <w:rFonts w:asciiTheme="minorHAnsi" w:hAnsiTheme="minorHAnsi" w:cstheme="minorHAnsi"/>
                <w:b/>
                <w:sz w:val="22"/>
              </w:rPr>
              <w:t>doelstellingseisen</w:t>
            </w:r>
          </w:p>
        </w:tc>
        <w:tc>
          <w:tcPr>
            <w:tcW w:w="5387" w:type="dxa"/>
          </w:tcPr>
          <w:p w14:paraId="62B4374B" w14:textId="7D8CACC3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 xml:space="preserve">Omschrijving </w:t>
            </w:r>
            <w:r w:rsidR="000B2EEA" w:rsidRPr="00352752">
              <w:rPr>
                <w:rFonts w:asciiTheme="minorHAnsi" w:hAnsiTheme="minorHAnsi" w:cstheme="minorHAnsi"/>
                <w:b/>
                <w:sz w:val="22"/>
              </w:rPr>
              <w:t xml:space="preserve">van hoe </w:t>
            </w:r>
            <w:r w:rsidR="0078341D" w:rsidRPr="00352752">
              <w:rPr>
                <w:rFonts w:asciiTheme="minorHAnsi" w:hAnsiTheme="minorHAnsi" w:cstheme="minorHAnsi"/>
                <w:b/>
                <w:sz w:val="22"/>
              </w:rPr>
              <w:t>de AO</w:t>
            </w:r>
            <w:r w:rsidR="00887C34" w:rsidRPr="00352752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352752">
              <w:rPr>
                <w:rFonts w:asciiTheme="minorHAnsi" w:hAnsiTheme="minorHAnsi" w:cstheme="minorHAnsi"/>
                <w:b/>
                <w:sz w:val="22"/>
              </w:rPr>
              <w:t>deze eisen</w:t>
            </w:r>
            <w:r w:rsidR="000B2EEA" w:rsidRPr="00352752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352752">
              <w:rPr>
                <w:rFonts w:asciiTheme="minorHAnsi" w:hAnsiTheme="minorHAnsi" w:cstheme="minorHAnsi"/>
                <w:b/>
                <w:sz w:val="22"/>
              </w:rPr>
              <w:t>binnen twee jaar borgt</w:t>
            </w:r>
            <w:r w:rsidR="000B2EEA" w:rsidRPr="00352752">
              <w:rPr>
                <w:rFonts w:asciiTheme="minorHAnsi" w:hAnsiTheme="minorHAnsi" w:cstheme="minorHAnsi"/>
                <w:b/>
                <w:sz w:val="22"/>
              </w:rPr>
              <w:t xml:space="preserve"> of </w:t>
            </w:r>
            <w:r w:rsidR="00E45381" w:rsidRPr="00352752">
              <w:rPr>
                <w:rFonts w:asciiTheme="minorHAnsi" w:hAnsiTheme="minorHAnsi" w:cstheme="minorHAnsi"/>
                <w:b/>
                <w:sz w:val="22"/>
              </w:rPr>
              <w:t>realiseert</w:t>
            </w:r>
          </w:p>
        </w:tc>
      </w:tr>
      <w:tr w:rsidR="003B0BAF" w:rsidRPr="00352752" w14:paraId="60C7A000" w14:textId="77777777" w:rsidTr="006A6D07">
        <w:tc>
          <w:tcPr>
            <w:tcW w:w="4536" w:type="dxa"/>
          </w:tcPr>
          <w:p w14:paraId="1DA7ACE5" w14:textId="64B2D1EA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 xml:space="preserve">Indicatie van het aantal </w:t>
            </w:r>
            <w:r w:rsidR="00E51697" w:rsidRPr="00352752">
              <w:rPr>
                <w:rFonts w:asciiTheme="minorHAnsi" w:hAnsiTheme="minorHAnsi" w:cstheme="minorHAnsi"/>
                <w:sz w:val="22"/>
              </w:rPr>
              <w:t>fte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 uit </w:t>
            </w:r>
            <w:r w:rsidR="00D03820" w:rsidRPr="00352752">
              <w:rPr>
                <w:rFonts w:asciiTheme="minorHAnsi" w:hAnsiTheme="minorHAnsi" w:cstheme="minorHAnsi"/>
                <w:sz w:val="22"/>
              </w:rPr>
              <w:t xml:space="preserve">de 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PSO-doelgroep dat nodig is om </w:t>
            </w:r>
            <w:r w:rsidR="00694C67" w:rsidRPr="00352752">
              <w:rPr>
                <w:rFonts w:asciiTheme="minorHAnsi" w:hAnsiTheme="minorHAnsi" w:cstheme="minorHAnsi"/>
                <w:sz w:val="22"/>
              </w:rPr>
              <w:t xml:space="preserve">de 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doelstelling </w:t>
            </w:r>
            <w:r w:rsidR="00694C67" w:rsidRPr="00352752">
              <w:rPr>
                <w:rFonts w:asciiTheme="minorHAnsi" w:hAnsiTheme="minorHAnsi" w:cstheme="minorHAnsi"/>
                <w:sz w:val="22"/>
              </w:rPr>
              <w:t xml:space="preserve">(percentage direct gewogen bijdrage) </w:t>
            </w:r>
            <w:r w:rsidRPr="00352752">
              <w:rPr>
                <w:rFonts w:asciiTheme="minorHAnsi" w:hAnsiTheme="minorHAnsi" w:cstheme="minorHAnsi"/>
                <w:sz w:val="22"/>
              </w:rPr>
              <w:t>binnen twee jaar te realiseren</w:t>
            </w:r>
            <w:r w:rsidR="00A317E8" w:rsidRPr="00352752">
              <w:rPr>
                <w:rFonts w:asciiTheme="minorHAnsi" w:hAnsiTheme="minorHAnsi" w:cstheme="minorHAnsi"/>
                <w:sz w:val="22"/>
              </w:rPr>
              <w:t>.</w:t>
            </w:r>
          </w:p>
        </w:tc>
        <w:tc>
          <w:tcPr>
            <w:tcW w:w="5387" w:type="dxa"/>
          </w:tcPr>
          <w:p w14:paraId="44A09D84" w14:textId="030CE46F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Invullen</w:t>
            </w:r>
            <w:r w:rsidR="003B35F0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 indicatie</w:t>
            </w:r>
            <w:r w:rsidR="000B2EEA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.</w:t>
            </w:r>
          </w:p>
        </w:tc>
      </w:tr>
      <w:tr w:rsidR="003B0BAF" w:rsidRPr="00352752" w14:paraId="25E60C5E" w14:textId="77777777" w:rsidTr="006A6D07">
        <w:tc>
          <w:tcPr>
            <w:tcW w:w="4536" w:type="dxa"/>
          </w:tcPr>
          <w:p w14:paraId="6552120A" w14:textId="18CCB0EC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De wijze waarop deze personen (</w:t>
            </w:r>
            <w:r w:rsidR="00E51697" w:rsidRPr="00352752">
              <w:rPr>
                <w:rFonts w:asciiTheme="minorHAnsi" w:hAnsiTheme="minorHAnsi" w:cstheme="minorHAnsi"/>
                <w:sz w:val="22"/>
              </w:rPr>
              <w:t>fte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) aangetrokken worden (werving en selectie) </w:t>
            </w:r>
            <w:r w:rsidR="000B2EEA" w:rsidRPr="00352752">
              <w:rPr>
                <w:rFonts w:asciiTheme="minorHAnsi" w:hAnsiTheme="minorHAnsi" w:cstheme="minorHAnsi"/>
                <w:sz w:val="22"/>
              </w:rPr>
              <w:t xml:space="preserve">in </w:t>
            </w:r>
            <w:r w:rsidRPr="00352752">
              <w:rPr>
                <w:rFonts w:asciiTheme="minorHAnsi" w:hAnsiTheme="minorHAnsi" w:cstheme="minorHAnsi"/>
                <w:sz w:val="22"/>
              </w:rPr>
              <w:t>de aankomende twee jaar</w:t>
            </w:r>
            <w:r w:rsidR="00A317E8" w:rsidRPr="00352752">
              <w:rPr>
                <w:rFonts w:asciiTheme="minorHAnsi" w:hAnsiTheme="minorHAnsi" w:cstheme="minorHAnsi"/>
                <w:sz w:val="22"/>
              </w:rPr>
              <w:t>.</w:t>
            </w:r>
          </w:p>
        </w:tc>
        <w:tc>
          <w:tcPr>
            <w:tcW w:w="5387" w:type="dxa"/>
          </w:tcPr>
          <w:p w14:paraId="188AF502" w14:textId="364D7DFA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Invullen</w:t>
            </w:r>
            <w:r w:rsidR="006865B8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.</w:t>
            </w:r>
          </w:p>
        </w:tc>
      </w:tr>
      <w:tr w:rsidR="003B0BAF" w:rsidRPr="00352752" w14:paraId="1DE28FD5" w14:textId="77777777" w:rsidTr="006A6D07">
        <w:trPr>
          <w:trHeight w:val="274"/>
        </w:trPr>
        <w:tc>
          <w:tcPr>
            <w:tcW w:w="4536" w:type="dxa"/>
          </w:tcPr>
          <w:p w14:paraId="0575464C" w14:textId="094C1187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 xml:space="preserve">Het verwachte aantal vacatures </w:t>
            </w:r>
            <w:r w:rsidR="00286E58" w:rsidRPr="00352752">
              <w:rPr>
                <w:rFonts w:asciiTheme="minorHAnsi" w:hAnsiTheme="minorHAnsi" w:cstheme="minorHAnsi"/>
                <w:sz w:val="22"/>
              </w:rPr>
              <w:t xml:space="preserve">dat geschikt is voor de PSO-doelgroep </w:t>
            </w:r>
            <w:r w:rsidRPr="00352752">
              <w:rPr>
                <w:rFonts w:asciiTheme="minorHAnsi" w:hAnsiTheme="minorHAnsi" w:cstheme="minorHAnsi"/>
                <w:sz w:val="22"/>
              </w:rPr>
              <w:t>dat de aankomende twee jaar vrijkomt</w:t>
            </w:r>
            <w:r w:rsidR="00A317E8" w:rsidRPr="00352752">
              <w:rPr>
                <w:rFonts w:asciiTheme="minorHAnsi" w:hAnsiTheme="minorHAnsi" w:cstheme="minorHAnsi"/>
                <w:sz w:val="22"/>
              </w:rPr>
              <w:t>.</w:t>
            </w:r>
          </w:p>
        </w:tc>
        <w:tc>
          <w:tcPr>
            <w:tcW w:w="5387" w:type="dxa"/>
          </w:tcPr>
          <w:p w14:paraId="7F168468" w14:textId="19CAA277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Invullen</w:t>
            </w:r>
            <w:r w:rsidR="006865B8" w:rsidRPr="00352752">
              <w:rPr>
                <w:rFonts w:asciiTheme="minorHAnsi" w:hAnsiTheme="minorHAnsi" w:cstheme="minorHAnsi"/>
                <w:i/>
                <w:sz w:val="22"/>
              </w:rPr>
              <w:t>.</w:t>
            </w:r>
          </w:p>
        </w:tc>
      </w:tr>
      <w:tr w:rsidR="003B0BAF" w:rsidRPr="00352752" w14:paraId="61A1A73A" w14:textId="77777777" w:rsidTr="006A6D07">
        <w:tc>
          <w:tcPr>
            <w:tcW w:w="4536" w:type="dxa"/>
          </w:tcPr>
          <w:p w14:paraId="17B49036" w14:textId="7EA3041F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 xml:space="preserve">De (financiële) benodigdheden </w:t>
            </w:r>
            <w:r w:rsidR="009B0A5F" w:rsidRPr="00352752">
              <w:rPr>
                <w:rFonts w:asciiTheme="minorHAnsi" w:hAnsiTheme="minorHAnsi" w:cstheme="minorHAnsi"/>
                <w:sz w:val="22"/>
              </w:rPr>
              <w:t xml:space="preserve">die 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nodig </w:t>
            </w:r>
            <w:r w:rsidR="009B0A5F" w:rsidRPr="00352752">
              <w:rPr>
                <w:rFonts w:asciiTheme="minorHAnsi" w:hAnsiTheme="minorHAnsi" w:cstheme="minorHAnsi"/>
                <w:sz w:val="22"/>
              </w:rPr>
              <w:t xml:space="preserve">zijn 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om </w:t>
            </w:r>
            <w:r w:rsidR="006236A3" w:rsidRPr="00352752">
              <w:rPr>
                <w:rFonts w:asciiTheme="minorHAnsi" w:hAnsiTheme="minorHAnsi" w:cstheme="minorHAnsi"/>
                <w:sz w:val="22"/>
              </w:rPr>
              <w:t xml:space="preserve">deze </w:t>
            </w:r>
            <w:r w:rsidRPr="00352752">
              <w:rPr>
                <w:rFonts w:asciiTheme="minorHAnsi" w:hAnsiTheme="minorHAnsi" w:cstheme="minorHAnsi"/>
                <w:sz w:val="22"/>
              </w:rPr>
              <w:t>doelstelling binnen twee jaar</w:t>
            </w:r>
            <w:r w:rsidR="00286E58" w:rsidRPr="00352752">
              <w:rPr>
                <w:rFonts w:asciiTheme="minorHAnsi" w:hAnsiTheme="minorHAnsi" w:cstheme="minorHAnsi"/>
                <w:sz w:val="22"/>
              </w:rPr>
              <w:t xml:space="preserve"> te realiseren</w:t>
            </w:r>
            <w:r w:rsidR="00A317E8" w:rsidRPr="00352752">
              <w:rPr>
                <w:rFonts w:asciiTheme="minorHAnsi" w:hAnsiTheme="minorHAnsi" w:cstheme="minorHAnsi"/>
                <w:sz w:val="22"/>
              </w:rPr>
              <w:t>.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5387" w:type="dxa"/>
          </w:tcPr>
          <w:p w14:paraId="050D1314" w14:textId="19AB19BE" w:rsidR="000368C0" w:rsidRPr="00352752" w:rsidRDefault="003B35F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Invullen indicatie.</w:t>
            </w:r>
            <w:r w:rsidR="009B0A5F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 </w:t>
            </w:r>
            <w:r w:rsidR="000368C0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Denk hierbij ook aan (werknemers- en </w:t>
            </w:r>
            <w:r w:rsidR="006531FD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loonkosten) subsidies</w:t>
            </w:r>
            <w:r w:rsidR="000368C0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 </w:t>
            </w:r>
            <w:r w:rsidR="00286E58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en </w:t>
            </w:r>
            <w:r w:rsidR="000368C0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aan </w:t>
            </w:r>
            <w:r w:rsidR="00286E58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de </w:t>
            </w:r>
            <w:r w:rsidR="000368C0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eventuele extra formatieruimte die nodig is om</w:t>
            </w:r>
            <w:r w:rsidR="00D03820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 de</w:t>
            </w:r>
            <w:r w:rsidR="000368C0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 doelstelling te bereiken. Wees realistisch in de mogelijkheden en kijk hierbij ook naar de verdeling tussen de directe</w:t>
            </w:r>
            <w:r w:rsidR="00286E58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 </w:t>
            </w:r>
            <w:r w:rsidR="000368C0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en indirecte bijdrage die nodig is om te groeien.</w:t>
            </w:r>
            <w:r w:rsidR="000368C0" w:rsidRPr="00352752">
              <w:rPr>
                <w:rFonts w:asciiTheme="minorHAnsi" w:hAnsiTheme="minorHAnsi" w:cstheme="minorHAnsi"/>
                <w:i/>
                <w:sz w:val="22"/>
              </w:rPr>
              <w:t xml:space="preserve"> </w:t>
            </w:r>
          </w:p>
        </w:tc>
      </w:tr>
      <w:tr w:rsidR="00E02690" w:rsidRPr="00352752" w14:paraId="6FB410CE" w14:textId="77777777" w:rsidTr="006A6D07">
        <w:tc>
          <w:tcPr>
            <w:tcW w:w="4536" w:type="dxa"/>
          </w:tcPr>
          <w:p w14:paraId="1199486B" w14:textId="1D87256A" w:rsidR="00E02690" w:rsidRPr="00352752" w:rsidRDefault="00E02690" w:rsidP="00E02690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De PSO-voortgang is een vast punt op de agenda tijdens het werkoverleg van hr of personeelszaken.</w:t>
            </w:r>
          </w:p>
        </w:tc>
        <w:tc>
          <w:tcPr>
            <w:tcW w:w="5387" w:type="dxa"/>
          </w:tcPr>
          <w:p w14:paraId="407BFD60" w14:textId="644F0365" w:rsidR="00E02690" w:rsidRPr="00352752" w:rsidRDefault="00E02690" w:rsidP="00E02690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Invullen op welke wijze dit wordt geborgd.</w:t>
            </w:r>
          </w:p>
        </w:tc>
      </w:tr>
      <w:tr w:rsidR="00E02690" w:rsidRPr="00352752" w14:paraId="53D56779" w14:textId="77777777" w:rsidTr="006A6D07">
        <w:tc>
          <w:tcPr>
            <w:tcW w:w="4536" w:type="dxa"/>
          </w:tcPr>
          <w:p w14:paraId="69F5B33B" w14:textId="1E62C5DF" w:rsidR="00E02690" w:rsidRPr="00352752" w:rsidRDefault="00E02690" w:rsidP="00E02690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lastRenderedPageBreak/>
              <w:t>Eén jaar na de definitieve aanvraag wordt opnieuw gemeten waar de AO staat op de PSO-prestatieladder. De resultaten worden intern besproken in het hr-/personeelszakenoverleg. Acties die voortvloeien uit de meting na 1 jaar worden overlegd en vastgelegd.</w:t>
            </w:r>
          </w:p>
        </w:tc>
        <w:tc>
          <w:tcPr>
            <w:tcW w:w="5387" w:type="dxa"/>
          </w:tcPr>
          <w:p w14:paraId="11E9DD24" w14:textId="6731CF3B" w:rsidR="00E02690" w:rsidRPr="00352752" w:rsidRDefault="00E02690" w:rsidP="00E02690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Invullen op welke wijze dit wordt geborgd.</w:t>
            </w:r>
          </w:p>
        </w:tc>
      </w:tr>
    </w:tbl>
    <w:p w14:paraId="2970619A" w14:textId="77777777" w:rsidR="007C6BED" w:rsidRPr="00352752" w:rsidRDefault="007C6BED" w:rsidP="00A14F66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tbl>
      <w:tblPr>
        <w:tblStyle w:val="Tabelraster"/>
        <w:tblW w:w="9923" w:type="dxa"/>
        <w:tblInd w:w="-572" w:type="dxa"/>
        <w:tblLook w:val="04A0" w:firstRow="1" w:lastRow="0" w:firstColumn="1" w:lastColumn="0" w:noHBand="0" w:noVBand="1"/>
      </w:tblPr>
      <w:tblGrid>
        <w:gridCol w:w="4536"/>
        <w:gridCol w:w="5387"/>
      </w:tblGrid>
      <w:tr w:rsidR="003B0BAF" w:rsidRPr="00352752" w14:paraId="26AB3363" w14:textId="77777777" w:rsidTr="00351581">
        <w:tc>
          <w:tcPr>
            <w:tcW w:w="9923" w:type="dxa"/>
            <w:gridSpan w:val="2"/>
            <w:shd w:val="clear" w:color="auto" w:fill="8EAADB" w:themeFill="accent1" w:themeFillTint="99"/>
          </w:tcPr>
          <w:p w14:paraId="39FC7F44" w14:textId="651C2EFD" w:rsidR="00E45381" w:rsidRPr="00352752" w:rsidRDefault="00E45381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 xml:space="preserve">Toelichting </w:t>
            </w:r>
            <w:r w:rsidR="0050603A" w:rsidRPr="00352752">
              <w:rPr>
                <w:rFonts w:asciiTheme="minorHAnsi" w:hAnsiTheme="minorHAnsi" w:cstheme="minorHAnsi"/>
                <w:b/>
                <w:sz w:val="22"/>
              </w:rPr>
              <w:t>bi</w:t>
            </w:r>
            <w:r w:rsidR="00E02690" w:rsidRPr="00352752">
              <w:rPr>
                <w:rFonts w:asciiTheme="minorHAnsi" w:hAnsiTheme="minorHAnsi" w:cstheme="minorHAnsi"/>
                <w:b/>
                <w:sz w:val="22"/>
              </w:rPr>
              <w:t xml:space="preserve">j het </w:t>
            </w:r>
            <w:r w:rsidR="0050603A" w:rsidRPr="00352752">
              <w:rPr>
                <w:rFonts w:asciiTheme="minorHAnsi" w:hAnsiTheme="minorHAnsi" w:cstheme="minorHAnsi"/>
                <w:b/>
                <w:sz w:val="22"/>
              </w:rPr>
              <w:t>p</w:t>
            </w:r>
            <w:r w:rsidRPr="00352752">
              <w:rPr>
                <w:rFonts w:asciiTheme="minorHAnsi" w:hAnsiTheme="minorHAnsi" w:cstheme="minorHAnsi"/>
                <w:b/>
                <w:sz w:val="22"/>
              </w:rPr>
              <w:t>ercentage indirecte sociale bijdrage (</w:t>
            </w:r>
            <w:r w:rsidR="00E02690" w:rsidRPr="00352752">
              <w:rPr>
                <w:rFonts w:asciiTheme="minorHAnsi" w:hAnsiTheme="minorHAnsi" w:cstheme="minorHAnsi"/>
                <w:b/>
                <w:sz w:val="22"/>
              </w:rPr>
              <w:t>sociale inkopen</w:t>
            </w:r>
            <w:r w:rsidRPr="00352752">
              <w:rPr>
                <w:rFonts w:asciiTheme="minorHAnsi" w:hAnsiTheme="minorHAnsi" w:cstheme="minorHAnsi"/>
                <w:b/>
                <w:sz w:val="22"/>
              </w:rPr>
              <w:t>)</w:t>
            </w:r>
          </w:p>
        </w:tc>
      </w:tr>
      <w:tr w:rsidR="003B0BAF" w:rsidRPr="00352752" w14:paraId="39A94AF5" w14:textId="77777777" w:rsidTr="006A6D07">
        <w:tc>
          <w:tcPr>
            <w:tcW w:w="4536" w:type="dxa"/>
          </w:tcPr>
          <w:p w14:paraId="575D0BC3" w14:textId="3A0D86AC" w:rsidR="007C6BED" w:rsidRPr="00352752" w:rsidRDefault="007C6BED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>Subdoelstellingaanbeveling</w:t>
            </w:r>
            <w:r w:rsidR="00536E20" w:rsidRPr="00352752">
              <w:rPr>
                <w:rFonts w:asciiTheme="minorHAnsi" w:hAnsiTheme="minorHAnsi" w:cstheme="minorHAnsi"/>
                <w:b/>
                <w:sz w:val="22"/>
              </w:rPr>
              <w:t>en</w:t>
            </w:r>
          </w:p>
        </w:tc>
        <w:tc>
          <w:tcPr>
            <w:tcW w:w="5387" w:type="dxa"/>
          </w:tcPr>
          <w:p w14:paraId="2799283C" w14:textId="14887FD5" w:rsidR="007C6BED" w:rsidRPr="00352752" w:rsidRDefault="007C6BED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 xml:space="preserve">Omschrijving </w:t>
            </w:r>
            <w:r w:rsidR="00286E58" w:rsidRPr="00352752">
              <w:rPr>
                <w:rFonts w:asciiTheme="minorHAnsi" w:hAnsiTheme="minorHAnsi" w:cstheme="minorHAnsi"/>
                <w:b/>
                <w:sz w:val="22"/>
              </w:rPr>
              <w:t xml:space="preserve">van hoe </w:t>
            </w:r>
            <w:r w:rsidR="0078341D" w:rsidRPr="00352752">
              <w:rPr>
                <w:rFonts w:asciiTheme="minorHAnsi" w:hAnsiTheme="minorHAnsi" w:cstheme="minorHAnsi"/>
                <w:b/>
                <w:sz w:val="22"/>
              </w:rPr>
              <w:t>de AO</w:t>
            </w:r>
            <w:r w:rsidR="00887C34" w:rsidRPr="00352752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352752">
              <w:rPr>
                <w:rFonts w:asciiTheme="minorHAnsi" w:hAnsiTheme="minorHAnsi" w:cstheme="minorHAnsi"/>
                <w:b/>
                <w:sz w:val="22"/>
              </w:rPr>
              <w:t>deze eisen</w:t>
            </w:r>
            <w:r w:rsidR="00286E58" w:rsidRPr="00352752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352752">
              <w:rPr>
                <w:rFonts w:asciiTheme="minorHAnsi" w:hAnsiTheme="minorHAnsi" w:cstheme="minorHAnsi"/>
                <w:b/>
                <w:sz w:val="22"/>
              </w:rPr>
              <w:t>binnen twee jaar borgt</w:t>
            </w:r>
          </w:p>
        </w:tc>
      </w:tr>
      <w:tr w:rsidR="003B0BAF" w:rsidRPr="00352752" w14:paraId="3245F9D2" w14:textId="77777777" w:rsidTr="006A6D07">
        <w:tc>
          <w:tcPr>
            <w:tcW w:w="4536" w:type="dxa"/>
          </w:tcPr>
          <w:p w14:paraId="2EAD6595" w14:textId="5FE932D7" w:rsidR="00160D5B" w:rsidRPr="00352752" w:rsidRDefault="00536E2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bCs/>
                <w:sz w:val="22"/>
              </w:rPr>
              <w:t>D</w:t>
            </w:r>
            <w:r w:rsidR="0078341D" w:rsidRPr="00352752">
              <w:rPr>
                <w:rFonts w:asciiTheme="minorHAnsi" w:hAnsiTheme="minorHAnsi" w:cstheme="minorHAnsi"/>
                <w:bCs/>
                <w:sz w:val="22"/>
              </w:rPr>
              <w:t>e AO</w:t>
            </w:r>
            <w:r w:rsidR="00160D5B" w:rsidRPr="00352752">
              <w:rPr>
                <w:rFonts w:asciiTheme="minorHAnsi" w:hAnsiTheme="minorHAnsi" w:cstheme="minorHAnsi"/>
                <w:bCs/>
                <w:sz w:val="22"/>
              </w:rPr>
              <w:t xml:space="preserve"> inventariseert wie van de ketenpartners (opdrachtnemers, onderaannemers en leveranciers) al een PSO-certificaat hebben.</w:t>
            </w:r>
          </w:p>
        </w:tc>
        <w:tc>
          <w:tcPr>
            <w:tcW w:w="5387" w:type="dxa"/>
            <w:vMerge w:val="restart"/>
          </w:tcPr>
          <w:p w14:paraId="5F4DB4B0" w14:textId="10505439" w:rsidR="00160D5B" w:rsidRPr="00352752" w:rsidRDefault="00160D5B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Inkopen bij PSO-gecertificeerde organisaties of SW-bedrijven</w:t>
            </w:r>
            <w:r w:rsidR="00286E58" w:rsidRPr="00352752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of werk aan hen uitbesteden, levert een positieve bijdrage aan de PSO-score van </w:t>
            </w:r>
            <w:r w:rsidR="00F11AC4" w:rsidRPr="00352752">
              <w:rPr>
                <w:rFonts w:asciiTheme="minorHAnsi" w:hAnsiTheme="minorHAnsi" w:cstheme="minorHAnsi"/>
                <w:sz w:val="22"/>
              </w:rPr>
              <w:t xml:space="preserve">de </w:t>
            </w:r>
            <w:r w:rsidR="0078341D" w:rsidRPr="00352752">
              <w:rPr>
                <w:rFonts w:asciiTheme="minorHAnsi" w:hAnsiTheme="minorHAnsi" w:cstheme="minorHAnsi"/>
                <w:sz w:val="22"/>
              </w:rPr>
              <w:t>AO</w:t>
            </w:r>
            <w:r w:rsidRPr="00352752">
              <w:rPr>
                <w:rFonts w:asciiTheme="minorHAnsi" w:hAnsiTheme="minorHAnsi" w:cstheme="minorHAnsi"/>
                <w:sz w:val="22"/>
              </w:rPr>
              <w:t>.</w:t>
            </w:r>
          </w:p>
          <w:p w14:paraId="38449F38" w14:textId="74BBDAAE" w:rsidR="00160D5B" w:rsidRPr="00352752" w:rsidRDefault="00160D5B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  <w:highlight w:val="yellow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Voorbeeld: </w:t>
            </w:r>
            <w:r w:rsidR="00D80200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w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aardering van de PSO wordt geïmplementeerd binnen het inkoopbeleid.</w:t>
            </w:r>
          </w:p>
          <w:p w14:paraId="6E12327F" w14:textId="77777777" w:rsidR="00D80200" w:rsidRPr="00352752" w:rsidRDefault="00D8020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Cs/>
                <w:sz w:val="22"/>
              </w:rPr>
            </w:pPr>
          </w:p>
          <w:p w14:paraId="4D1ED108" w14:textId="44C710B2" w:rsidR="00160D5B" w:rsidRPr="00352752" w:rsidRDefault="00160D5B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>Tip!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 </w:t>
            </w:r>
            <w:hyperlink r:id="rId16" w:history="1">
              <w:r w:rsidR="00D80200" w:rsidRPr="00352752">
                <w:rPr>
                  <w:rStyle w:val="Hyperlink"/>
                  <w:rFonts w:asciiTheme="minorHAnsi" w:hAnsiTheme="minorHAnsi" w:cstheme="minorHAnsi"/>
                  <w:iCs/>
                  <w:color w:val="009BDE"/>
                  <w:sz w:val="22"/>
                  <w:u w:val="none"/>
                </w:rPr>
                <w:t xml:space="preserve">Download bij </w:t>
              </w:r>
              <w:r w:rsidRPr="00352752">
                <w:rPr>
                  <w:rStyle w:val="Hyperlink"/>
                  <w:rFonts w:asciiTheme="minorHAnsi" w:hAnsiTheme="minorHAnsi" w:cstheme="minorHAnsi"/>
                  <w:iCs/>
                  <w:color w:val="009BDE"/>
                  <w:sz w:val="22"/>
                  <w:u w:val="none"/>
                </w:rPr>
                <w:t xml:space="preserve">PSO-Nederland </w:t>
              </w:r>
              <w:r w:rsidRPr="00352752">
                <w:rPr>
                  <w:rStyle w:val="Hyperlink"/>
                  <w:rFonts w:asciiTheme="minorHAnsi" w:hAnsiTheme="minorHAnsi" w:cstheme="minorHAnsi"/>
                  <w:color w:val="009BDE"/>
                  <w:sz w:val="22"/>
                  <w:u w:val="none"/>
                </w:rPr>
                <w:t>voorbeelddocumenten</w:t>
              </w:r>
            </w:hyperlink>
            <w:r w:rsidR="00D80200" w:rsidRPr="00352752">
              <w:rPr>
                <w:rStyle w:val="Hyperlink"/>
                <w:rFonts w:asciiTheme="minorHAnsi" w:hAnsiTheme="minorHAnsi" w:cstheme="minorHAnsi"/>
                <w:color w:val="auto"/>
                <w:sz w:val="22"/>
              </w:rPr>
              <w:t xml:space="preserve"> </w:t>
            </w:r>
            <w:r w:rsidRPr="00352752">
              <w:rPr>
                <w:rFonts w:asciiTheme="minorHAnsi" w:hAnsiTheme="minorHAnsi" w:cstheme="minorHAnsi"/>
                <w:sz w:val="22"/>
              </w:rPr>
              <w:t>om dit te realiseren.</w:t>
            </w:r>
          </w:p>
        </w:tc>
      </w:tr>
      <w:tr w:rsidR="003B0BAF" w:rsidRPr="00352752" w14:paraId="4C61A488" w14:textId="77777777" w:rsidTr="006A6D07">
        <w:tc>
          <w:tcPr>
            <w:tcW w:w="4536" w:type="dxa"/>
          </w:tcPr>
          <w:p w14:paraId="418DC5EE" w14:textId="110CD408" w:rsidR="00160D5B" w:rsidRPr="00352752" w:rsidRDefault="00536E2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Cs/>
                <w:sz w:val="22"/>
              </w:rPr>
            </w:pPr>
            <w:r w:rsidRPr="00352752">
              <w:rPr>
                <w:rFonts w:asciiTheme="minorHAnsi" w:hAnsiTheme="minorHAnsi" w:cstheme="minorHAnsi"/>
                <w:bCs/>
                <w:sz w:val="22"/>
              </w:rPr>
              <w:t>D</w:t>
            </w:r>
            <w:r w:rsidR="0078341D" w:rsidRPr="00352752">
              <w:rPr>
                <w:rFonts w:asciiTheme="minorHAnsi" w:hAnsiTheme="minorHAnsi" w:cstheme="minorHAnsi"/>
                <w:bCs/>
                <w:sz w:val="22"/>
              </w:rPr>
              <w:t>e AO</w:t>
            </w:r>
            <w:r w:rsidR="00160D5B" w:rsidRPr="00352752">
              <w:rPr>
                <w:rFonts w:asciiTheme="minorHAnsi" w:hAnsiTheme="minorHAnsi" w:cstheme="minorHAnsi"/>
                <w:bCs/>
                <w:sz w:val="22"/>
              </w:rPr>
              <w:t xml:space="preserve"> vraagt </w:t>
            </w:r>
            <w:r w:rsidR="006865B8" w:rsidRPr="00352752">
              <w:rPr>
                <w:rFonts w:asciiTheme="minorHAnsi" w:hAnsiTheme="minorHAnsi" w:cstheme="minorHAnsi"/>
                <w:bCs/>
                <w:sz w:val="22"/>
              </w:rPr>
              <w:t>onder opdrachtnemers en</w:t>
            </w:r>
            <w:r w:rsidR="00286E58" w:rsidRPr="00352752">
              <w:rPr>
                <w:rFonts w:asciiTheme="minorHAnsi" w:hAnsiTheme="minorHAnsi" w:cstheme="minorHAnsi"/>
                <w:bCs/>
                <w:sz w:val="22"/>
              </w:rPr>
              <w:t xml:space="preserve"> </w:t>
            </w:r>
            <w:r w:rsidR="006865B8" w:rsidRPr="00352752">
              <w:rPr>
                <w:rFonts w:asciiTheme="minorHAnsi" w:hAnsiTheme="minorHAnsi" w:cstheme="minorHAnsi"/>
                <w:bCs/>
                <w:sz w:val="22"/>
              </w:rPr>
              <w:t>samenwerkingspartners</w:t>
            </w:r>
            <w:r w:rsidR="00286E58" w:rsidRPr="00352752">
              <w:rPr>
                <w:rFonts w:asciiTheme="minorHAnsi" w:hAnsiTheme="minorHAnsi" w:cstheme="minorHAnsi"/>
                <w:bCs/>
                <w:sz w:val="22"/>
              </w:rPr>
              <w:t xml:space="preserve"> actief om een PSO-certificaat.</w:t>
            </w:r>
          </w:p>
        </w:tc>
        <w:tc>
          <w:tcPr>
            <w:tcW w:w="5387" w:type="dxa"/>
            <w:vMerge/>
          </w:tcPr>
          <w:p w14:paraId="76EF10BA" w14:textId="176FE211" w:rsidR="00160D5B" w:rsidRPr="00352752" w:rsidRDefault="00160D5B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</w:tbl>
    <w:p w14:paraId="3DAD883C" w14:textId="77777777" w:rsidR="002502FC" w:rsidRPr="00352752" w:rsidRDefault="002502FC" w:rsidP="00A14F66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tbl>
      <w:tblPr>
        <w:tblStyle w:val="Tabelraster"/>
        <w:tblW w:w="9923" w:type="dxa"/>
        <w:tblInd w:w="-572" w:type="dxa"/>
        <w:tblLook w:val="04A0" w:firstRow="1" w:lastRow="0" w:firstColumn="1" w:lastColumn="0" w:noHBand="0" w:noVBand="1"/>
      </w:tblPr>
      <w:tblGrid>
        <w:gridCol w:w="4536"/>
        <w:gridCol w:w="5387"/>
      </w:tblGrid>
      <w:tr w:rsidR="003B0BAF" w:rsidRPr="00352752" w14:paraId="38033230" w14:textId="77777777" w:rsidTr="7A356E91">
        <w:tc>
          <w:tcPr>
            <w:tcW w:w="9923" w:type="dxa"/>
            <w:gridSpan w:val="2"/>
            <w:shd w:val="clear" w:color="auto" w:fill="BDD6EE" w:themeFill="accent5" w:themeFillTint="66"/>
          </w:tcPr>
          <w:p w14:paraId="1E18C9D2" w14:textId="600E5779" w:rsidR="00E45381" w:rsidRPr="00352752" w:rsidRDefault="00E45381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 xml:space="preserve">Toelichting </w:t>
            </w:r>
            <w:r w:rsidR="004B71FF" w:rsidRPr="00352752">
              <w:rPr>
                <w:rFonts w:asciiTheme="minorHAnsi" w:hAnsiTheme="minorHAnsi" w:cstheme="minorHAnsi"/>
                <w:b/>
                <w:sz w:val="22"/>
              </w:rPr>
              <w:t>t.a.v. de</w:t>
            </w:r>
            <w:r w:rsidR="0050603A" w:rsidRPr="00352752">
              <w:rPr>
                <w:rFonts w:asciiTheme="minorHAnsi" w:hAnsiTheme="minorHAnsi" w:cstheme="minorHAnsi"/>
                <w:b/>
                <w:sz w:val="22"/>
              </w:rPr>
              <w:t xml:space="preserve"> k</w:t>
            </w:r>
            <w:r w:rsidRPr="00352752">
              <w:rPr>
                <w:rFonts w:asciiTheme="minorHAnsi" w:hAnsiTheme="minorHAnsi" w:cstheme="minorHAnsi"/>
                <w:b/>
                <w:sz w:val="22"/>
              </w:rPr>
              <w:t xml:space="preserve">walitatieve eisen </w:t>
            </w:r>
            <w:r w:rsidR="0050603A" w:rsidRPr="00352752">
              <w:rPr>
                <w:rFonts w:asciiTheme="minorHAnsi" w:hAnsiTheme="minorHAnsi" w:cstheme="minorHAnsi"/>
                <w:b/>
                <w:sz w:val="22"/>
              </w:rPr>
              <w:t xml:space="preserve">aan </w:t>
            </w:r>
            <w:r w:rsidRPr="00352752">
              <w:rPr>
                <w:rFonts w:asciiTheme="minorHAnsi" w:hAnsiTheme="minorHAnsi" w:cstheme="minorHAnsi"/>
                <w:b/>
                <w:sz w:val="22"/>
              </w:rPr>
              <w:t xml:space="preserve">functionerings- en ontwikkelingsgesprekken </w:t>
            </w:r>
            <w:r w:rsidR="0050603A" w:rsidRPr="00352752">
              <w:rPr>
                <w:rFonts w:asciiTheme="minorHAnsi" w:hAnsiTheme="minorHAnsi" w:cstheme="minorHAnsi"/>
                <w:b/>
                <w:sz w:val="22"/>
              </w:rPr>
              <w:t xml:space="preserve">in de </w:t>
            </w:r>
            <w:r w:rsidRPr="00352752">
              <w:rPr>
                <w:rFonts w:asciiTheme="minorHAnsi" w:hAnsiTheme="minorHAnsi" w:cstheme="minorHAnsi"/>
                <w:b/>
                <w:sz w:val="22"/>
              </w:rPr>
              <w:t>PSO-doelgroep</w:t>
            </w:r>
            <w:r w:rsidR="0050603A" w:rsidRPr="00352752">
              <w:rPr>
                <w:rFonts w:asciiTheme="minorHAnsi" w:hAnsiTheme="minorHAnsi" w:cstheme="minorHAnsi"/>
                <w:b/>
                <w:sz w:val="22"/>
              </w:rPr>
              <w:t xml:space="preserve"> zijn geborgd</w:t>
            </w:r>
          </w:p>
        </w:tc>
      </w:tr>
      <w:tr w:rsidR="003B0BAF" w:rsidRPr="00352752" w14:paraId="2E926EF1" w14:textId="77777777" w:rsidTr="7A356E91">
        <w:tc>
          <w:tcPr>
            <w:tcW w:w="4536" w:type="dxa"/>
          </w:tcPr>
          <w:p w14:paraId="59A96091" w14:textId="387CCE80" w:rsidR="000368C0" w:rsidRPr="00352752" w:rsidRDefault="0031785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>Sub</w:t>
            </w:r>
            <w:r w:rsidR="000368C0" w:rsidRPr="00352752">
              <w:rPr>
                <w:rFonts w:asciiTheme="minorHAnsi" w:hAnsiTheme="minorHAnsi" w:cstheme="minorHAnsi"/>
                <w:b/>
                <w:sz w:val="22"/>
              </w:rPr>
              <w:t>doelstellingseisen</w:t>
            </w:r>
          </w:p>
        </w:tc>
        <w:tc>
          <w:tcPr>
            <w:tcW w:w="5387" w:type="dxa"/>
          </w:tcPr>
          <w:p w14:paraId="51EA8F90" w14:textId="284A42F7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 xml:space="preserve">Omschrijving </w:t>
            </w:r>
            <w:r w:rsidR="00536E20" w:rsidRPr="00352752">
              <w:rPr>
                <w:rFonts w:asciiTheme="minorHAnsi" w:hAnsiTheme="minorHAnsi" w:cstheme="minorHAnsi"/>
                <w:b/>
                <w:sz w:val="22"/>
              </w:rPr>
              <w:t xml:space="preserve">van hoe </w:t>
            </w:r>
            <w:r w:rsidR="0078341D" w:rsidRPr="00352752">
              <w:rPr>
                <w:rFonts w:asciiTheme="minorHAnsi" w:hAnsiTheme="minorHAnsi" w:cstheme="minorHAnsi"/>
                <w:b/>
                <w:sz w:val="22"/>
              </w:rPr>
              <w:t>de AO</w:t>
            </w:r>
            <w:r w:rsidR="00887C34" w:rsidRPr="00352752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352752">
              <w:rPr>
                <w:rFonts w:asciiTheme="minorHAnsi" w:hAnsiTheme="minorHAnsi" w:cstheme="minorHAnsi"/>
                <w:b/>
                <w:sz w:val="22"/>
              </w:rPr>
              <w:t>deze eisen</w:t>
            </w:r>
            <w:r w:rsidR="00536E20" w:rsidRPr="00352752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="00FB36A8" w:rsidRPr="00352752">
              <w:rPr>
                <w:rFonts w:asciiTheme="minorHAnsi" w:hAnsiTheme="minorHAnsi" w:cstheme="minorHAnsi"/>
                <w:b/>
                <w:sz w:val="22"/>
              </w:rPr>
              <w:t xml:space="preserve">borgt </w:t>
            </w:r>
            <w:r w:rsidRPr="00352752">
              <w:rPr>
                <w:rFonts w:asciiTheme="minorHAnsi" w:hAnsiTheme="minorHAnsi" w:cstheme="minorHAnsi"/>
                <w:b/>
                <w:sz w:val="22"/>
              </w:rPr>
              <w:t xml:space="preserve">binnen </w:t>
            </w:r>
            <w:r w:rsidR="000B28BE" w:rsidRPr="00352752">
              <w:rPr>
                <w:rFonts w:asciiTheme="minorHAnsi" w:hAnsiTheme="minorHAnsi" w:cstheme="minorHAnsi"/>
                <w:b/>
                <w:sz w:val="22"/>
              </w:rPr>
              <w:t>twee</w:t>
            </w:r>
            <w:r w:rsidR="00536E20" w:rsidRPr="00352752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352752">
              <w:rPr>
                <w:rFonts w:asciiTheme="minorHAnsi" w:hAnsiTheme="minorHAnsi" w:cstheme="minorHAnsi"/>
                <w:b/>
                <w:sz w:val="22"/>
              </w:rPr>
              <w:t xml:space="preserve">jaar </w:t>
            </w:r>
            <w:r w:rsidR="00260D85" w:rsidRPr="00352752">
              <w:rPr>
                <w:rFonts w:asciiTheme="minorHAnsi" w:hAnsiTheme="minorHAnsi" w:cstheme="minorHAnsi"/>
                <w:b/>
                <w:sz w:val="22"/>
              </w:rPr>
              <w:t xml:space="preserve">na </w:t>
            </w:r>
            <w:r w:rsidR="00536E20" w:rsidRPr="00352752">
              <w:rPr>
                <w:rFonts w:asciiTheme="minorHAnsi" w:hAnsiTheme="minorHAnsi" w:cstheme="minorHAnsi"/>
                <w:b/>
                <w:sz w:val="22"/>
              </w:rPr>
              <w:t xml:space="preserve">het </w:t>
            </w:r>
            <w:r w:rsidR="00260D85" w:rsidRPr="00352752">
              <w:rPr>
                <w:rFonts w:asciiTheme="minorHAnsi" w:hAnsiTheme="minorHAnsi" w:cstheme="minorHAnsi"/>
                <w:b/>
                <w:sz w:val="22"/>
              </w:rPr>
              <w:t xml:space="preserve">aanvragen </w:t>
            </w:r>
            <w:r w:rsidR="00536E20" w:rsidRPr="00352752">
              <w:rPr>
                <w:rFonts w:asciiTheme="minorHAnsi" w:hAnsiTheme="minorHAnsi" w:cstheme="minorHAnsi"/>
                <w:b/>
                <w:sz w:val="22"/>
              </w:rPr>
              <w:t xml:space="preserve">van de </w:t>
            </w:r>
            <w:r w:rsidR="00260D85" w:rsidRPr="00352752">
              <w:rPr>
                <w:rFonts w:asciiTheme="minorHAnsi" w:hAnsiTheme="minorHAnsi" w:cstheme="minorHAnsi"/>
                <w:b/>
                <w:sz w:val="22"/>
              </w:rPr>
              <w:t>Aspirant</w:t>
            </w:r>
            <w:r w:rsidR="00B1120F" w:rsidRPr="00352752">
              <w:rPr>
                <w:rFonts w:asciiTheme="minorHAnsi" w:hAnsiTheme="minorHAnsi" w:cstheme="minorHAnsi"/>
                <w:b/>
                <w:sz w:val="22"/>
              </w:rPr>
              <w:t>-</w:t>
            </w:r>
            <w:r w:rsidR="00260D85" w:rsidRPr="00352752">
              <w:rPr>
                <w:rFonts w:asciiTheme="minorHAnsi" w:hAnsiTheme="minorHAnsi" w:cstheme="minorHAnsi"/>
                <w:b/>
                <w:sz w:val="22"/>
              </w:rPr>
              <w:t>status</w:t>
            </w:r>
          </w:p>
        </w:tc>
      </w:tr>
      <w:tr w:rsidR="003B0BAF" w:rsidRPr="00352752" w14:paraId="733AA0E4" w14:textId="77777777" w:rsidTr="7A356E91">
        <w:tc>
          <w:tcPr>
            <w:tcW w:w="4536" w:type="dxa"/>
          </w:tcPr>
          <w:p w14:paraId="40E4D8B1" w14:textId="2BBFD586" w:rsidR="00F24D05" w:rsidRPr="00600AF8" w:rsidRDefault="00F24D05" w:rsidP="00F24D05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Functioneren en ontwikkelen; handleiding § 4.3.</w:t>
            </w:r>
            <w:r w:rsidR="00075C18" w:rsidRPr="00352752">
              <w:rPr>
                <w:rFonts w:asciiTheme="minorHAnsi" w:hAnsiTheme="minorHAnsi" w:cstheme="minorHAnsi"/>
                <w:sz w:val="22"/>
              </w:rPr>
              <w:t>4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 – eis </w:t>
            </w:r>
            <w:r w:rsidR="00075C18" w:rsidRPr="00352752">
              <w:rPr>
                <w:rFonts w:asciiTheme="minorHAnsi" w:hAnsiTheme="minorHAnsi" w:cstheme="minorHAnsi"/>
                <w:sz w:val="22"/>
              </w:rPr>
              <w:t>4.1</w:t>
            </w:r>
          </w:p>
          <w:p w14:paraId="42B6CF0B" w14:textId="18F7854E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387" w:type="dxa"/>
          </w:tcPr>
          <w:p w14:paraId="7813E474" w14:textId="46D63A14" w:rsidR="008A3B22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Kwalitatieve eisen</w:t>
            </w:r>
            <w:r w:rsidR="006865B8" w:rsidRPr="00352752">
              <w:rPr>
                <w:rFonts w:asciiTheme="minorHAnsi" w:hAnsiTheme="minorHAnsi" w:cstheme="minorHAnsi"/>
                <w:sz w:val="22"/>
              </w:rPr>
              <w:t xml:space="preserve"> voor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 functionerings- en ontwikkelingsgesprekken </w:t>
            </w:r>
            <w:r w:rsidR="00536E20" w:rsidRPr="00352752">
              <w:rPr>
                <w:rFonts w:asciiTheme="minorHAnsi" w:hAnsiTheme="minorHAnsi" w:cstheme="minorHAnsi"/>
                <w:sz w:val="22"/>
              </w:rPr>
              <w:t xml:space="preserve">in de </w:t>
            </w:r>
            <w:r w:rsidRPr="00352752">
              <w:rPr>
                <w:rFonts w:asciiTheme="minorHAnsi" w:hAnsiTheme="minorHAnsi" w:cstheme="minorHAnsi"/>
                <w:sz w:val="22"/>
              </w:rPr>
              <w:t>PSO-doelgroep worden vastgelegd in het personeelsdossier.</w:t>
            </w:r>
            <w:r w:rsidR="00536E20" w:rsidRPr="00352752">
              <w:rPr>
                <w:rFonts w:asciiTheme="minorHAnsi" w:hAnsiTheme="minorHAnsi" w:cstheme="minorHAnsi"/>
                <w:sz w:val="22"/>
              </w:rPr>
              <w:t xml:space="preserve"> De l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eidinggevende is geïnformeerd over het belang </w:t>
            </w:r>
            <w:r w:rsidR="00536E20" w:rsidRPr="00352752">
              <w:rPr>
                <w:rFonts w:asciiTheme="minorHAnsi" w:hAnsiTheme="minorHAnsi" w:cstheme="minorHAnsi"/>
                <w:sz w:val="22"/>
              </w:rPr>
              <w:t>hier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van </w:t>
            </w:r>
            <w:r w:rsidR="00536E20" w:rsidRPr="00352752">
              <w:rPr>
                <w:rFonts w:asciiTheme="minorHAnsi" w:hAnsiTheme="minorHAnsi" w:cstheme="minorHAnsi"/>
                <w:sz w:val="22"/>
              </w:rPr>
              <w:t xml:space="preserve">voor </w:t>
            </w:r>
            <w:r w:rsidRPr="00352752">
              <w:rPr>
                <w:rFonts w:asciiTheme="minorHAnsi" w:hAnsiTheme="minorHAnsi" w:cstheme="minorHAnsi"/>
                <w:sz w:val="22"/>
              </w:rPr>
              <w:t>de PSO.</w:t>
            </w:r>
          </w:p>
          <w:p w14:paraId="633C53D8" w14:textId="77777777" w:rsidR="00536E20" w:rsidRPr="00352752" w:rsidRDefault="00536E2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</w:p>
          <w:p w14:paraId="2EE71C6F" w14:textId="4D613BCC" w:rsidR="008D1D05" w:rsidRPr="00352752" w:rsidRDefault="6686F7C9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bCs/>
                <w:sz w:val="22"/>
              </w:rPr>
              <w:t>Tip!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 Minimaal 80% van de </w:t>
            </w:r>
            <w:r w:rsidR="115C473D" w:rsidRPr="00352752">
              <w:rPr>
                <w:rFonts w:asciiTheme="minorHAnsi" w:hAnsiTheme="minorHAnsi" w:cstheme="minorHAnsi"/>
                <w:sz w:val="22"/>
              </w:rPr>
              <w:t xml:space="preserve">functionerings- en ontwikkelingsgesprekken </w:t>
            </w:r>
            <w:r w:rsidR="04BB28F3" w:rsidRPr="00352752">
              <w:rPr>
                <w:rFonts w:asciiTheme="minorHAnsi" w:hAnsiTheme="minorHAnsi" w:cstheme="minorHAnsi"/>
                <w:sz w:val="22"/>
              </w:rPr>
              <w:t xml:space="preserve">die getoetst worden door de auditor, </w:t>
            </w:r>
            <w:r w:rsidR="115C473D" w:rsidRPr="00352752">
              <w:rPr>
                <w:rFonts w:asciiTheme="minorHAnsi" w:hAnsiTheme="minorHAnsi" w:cstheme="minorHAnsi"/>
                <w:sz w:val="22"/>
              </w:rPr>
              <w:t xml:space="preserve">moet 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aantoonbaar worden gemaakt bij de audit </w:t>
            </w:r>
            <w:r w:rsidR="115C473D" w:rsidRPr="00352752">
              <w:rPr>
                <w:rFonts w:asciiTheme="minorHAnsi" w:hAnsiTheme="minorHAnsi" w:cstheme="minorHAnsi"/>
                <w:sz w:val="22"/>
              </w:rPr>
              <w:t xml:space="preserve">voor 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een PSO-tredeniveau bij </w:t>
            </w:r>
            <w:r w:rsidR="115C473D" w:rsidRPr="00352752">
              <w:rPr>
                <w:rFonts w:asciiTheme="minorHAnsi" w:hAnsiTheme="minorHAnsi" w:cstheme="minorHAnsi"/>
                <w:sz w:val="22"/>
              </w:rPr>
              <w:t xml:space="preserve">een 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hercertificering. </w:t>
            </w:r>
            <w:r w:rsidR="162D4B24" w:rsidRPr="00352752">
              <w:rPr>
                <w:rFonts w:asciiTheme="minorHAnsi" w:hAnsiTheme="minorHAnsi" w:cstheme="minorHAnsi"/>
                <w:sz w:val="22"/>
              </w:rPr>
              <w:t>Voor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 de Aspirant</w:t>
            </w:r>
            <w:r w:rsidR="00B1120F" w:rsidRPr="00352752">
              <w:rPr>
                <w:rFonts w:asciiTheme="minorHAnsi" w:hAnsiTheme="minorHAnsi" w:cstheme="minorHAnsi"/>
                <w:sz w:val="22"/>
              </w:rPr>
              <w:t>-</w:t>
            </w:r>
            <w:r w:rsidRPr="00352752">
              <w:rPr>
                <w:rFonts w:asciiTheme="minorHAnsi" w:hAnsiTheme="minorHAnsi" w:cstheme="minorHAnsi"/>
                <w:sz w:val="22"/>
              </w:rPr>
              <w:t>status is dit geen harde eis. Vanaf de Aspirant</w:t>
            </w:r>
            <w:r w:rsidR="00B1120F" w:rsidRPr="00352752">
              <w:rPr>
                <w:rFonts w:asciiTheme="minorHAnsi" w:hAnsiTheme="minorHAnsi" w:cstheme="minorHAnsi"/>
                <w:sz w:val="22"/>
              </w:rPr>
              <w:t>-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status heeft </w:t>
            </w:r>
            <w:r w:rsidR="0078341D" w:rsidRPr="00352752">
              <w:rPr>
                <w:rFonts w:asciiTheme="minorHAnsi" w:hAnsiTheme="minorHAnsi" w:cstheme="minorHAnsi"/>
                <w:sz w:val="22"/>
              </w:rPr>
              <w:t>de AO</w:t>
            </w:r>
            <w:r w:rsidR="67EEA432" w:rsidRPr="00352752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nog </w:t>
            </w:r>
            <w:r w:rsidR="19E5BE9C" w:rsidRPr="00352752">
              <w:rPr>
                <w:rFonts w:asciiTheme="minorHAnsi" w:hAnsiTheme="minorHAnsi" w:cstheme="minorHAnsi"/>
                <w:sz w:val="22"/>
              </w:rPr>
              <w:t xml:space="preserve">vier </w:t>
            </w:r>
            <w:r w:rsidRPr="00352752">
              <w:rPr>
                <w:rFonts w:asciiTheme="minorHAnsi" w:hAnsiTheme="minorHAnsi" w:cstheme="minorHAnsi"/>
                <w:sz w:val="22"/>
              </w:rPr>
              <w:t>jaar de tijd om dit te borgen.</w:t>
            </w:r>
          </w:p>
        </w:tc>
      </w:tr>
    </w:tbl>
    <w:p w14:paraId="3BAC2180" w14:textId="77777777" w:rsidR="0017689A" w:rsidRPr="00352752" w:rsidRDefault="0017689A" w:rsidP="00A14F66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tbl>
      <w:tblPr>
        <w:tblStyle w:val="Tabelraster"/>
        <w:tblW w:w="9923" w:type="dxa"/>
        <w:tblInd w:w="-572" w:type="dxa"/>
        <w:tblLook w:val="04A0" w:firstRow="1" w:lastRow="0" w:firstColumn="1" w:lastColumn="0" w:noHBand="0" w:noVBand="1"/>
      </w:tblPr>
      <w:tblGrid>
        <w:gridCol w:w="4962"/>
        <w:gridCol w:w="4961"/>
      </w:tblGrid>
      <w:tr w:rsidR="003B0BAF" w:rsidRPr="00352752" w14:paraId="55700EF2" w14:textId="77777777" w:rsidTr="00AA5666">
        <w:tc>
          <w:tcPr>
            <w:tcW w:w="9923" w:type="dxa"/>
            <w:gridSpan w:val="2"/>
            <w:shd w:val="clear" w:color="auto" w:fill="BDD6EE" w:themeFill="accent5" w:themeFillTint="66"/>
          </w:tcPr>
          <w:p w14:paraId="539E3D81" w14:textId="51DD2C02" w:rsidR="0050603A" w:rsidRPr="00352752" w:rsidRDefault="00E45381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 xml:space="preserve">Toelichting </w:t>
            </w:r>
            <w:r w:rsidR="0050603A" w:rsidRPr="00352752">
              <w:rPr>
                <w:rFonts w:asciiTheme="minorHAnsi" w:hAnsiTheme="minorHAnsi" w:cstheme="minorHAnsi"/>
                <w:b/>
                <w:sz w:val="22"/>
              </w:rPr>
              <w:t>bij</w:t>
            </w:r>
            <w:r w:rsidR="004B71FF" w:rsidRPr="00352752">
              <w:rPr>
                <w:rFonts w:asciiTheme="minorHAnsi" w:hAnsiTheme="minorHAnsi" w:cstheme="minorHAnsi"/>
                <w:b/>
                <w:sz w:val="22"/>
              </w:rPr>
              <w:t xml:space="preserve"> de</w:t>
            </w:r>
            <w:r w:rsidR="0050603A" w:rsidRPr="00352752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="0079657F" w:rsidRPr="00352752">
              <w:rPr>
                <w:rFonts w:asciiTheme="minorHAnsi" w:hAnsiTheme="minorHAnsi" w:cstheme="minorHAnsi"/>
                <w:b/>
                <w:sz w:val="22"/>
              </w:rPr>
              <w:t>k</w:t>
            </w:r>
            <w:r w:rsidR="0050603A" w:rsidRPr="00352752">
              <w:rPr>
                <w:rFonts w:asciiTheme="minorHAnsi" w:hAnsiTheme="minorHAnsi" w:cstheme="minorHAnsi"/>
                <w:b/>
                <w:sz w:val="22"/>
              </w:rPr>
              <w:t xml:space="preserve">walitatieve eisen </w:t>
            </w:r>
            <w:r w:rsidR="0079657F" w:rsidRPr="00352752">
              <w:rPr>
                <w:rFonts w:asciiTheme="minorHAnsi" w:hAnsiTheme="minorHAnsi" w:cstheme="minorHAnsi"/>
                <w:b/>
                <w:sz w:val="22"/>
              </w:rPr>
              <w:t xml:space="preserve">aan </w:t>
            </w:r>
            <w:r w:rsidR="0050603A" w:rsidRPr="00352752">
              <w:rPr>
                <w:rFonts w:asciiTheme="minorHAnsi" w:hAnsiTheme="minorHAnsi" w:cstheme="minorHAnsi"/>
                <w:b/>
                <w:sz w:val="22"/>
              </w:rPr>
              <w:t>overig</w:t>
            </w:r>
            <w:r w:rsidR="0079657F" w:rsidRPr="00352752">
              <w:rPr>
                <w:rFonts w:asciiTheme="minorHAnsi" w:hAnsiTheme="minorHAnsi" w:cstheme="minorHAnsi"/>
                <w:b/>
                <w:sz w:val="22"/>
              </w:rPr>
              <w:t>e</w:t>
            </w:r>
            <w:r w:rsidR="0050603A" w:rsidRPr="00352752">
              <w:rPr>
                <w:rFonts w:asciiTheme="minorHAnsi" w:hAnsiTheme="minorHAnsi" w:cstheme="minorHAnsi"/>
                <w:b/>
                <w:sz w:val="22"/>
              </w:rPr>
              <w:t xml:space="preserve"> PSO-tredeniveau</w:t>
            </w:r>
            <w:r w:rsidR="0079657F" w:rsidRPr="00352752">
              <w:rPr>
                <w:rFonts w:asciiTheme="minorHAnsi" w:hAnsiTheme="minorHAnsi" w:cstheme="minorHAnsi"/>
                <w:b/>
                <w:sz w:val="22"/>
              </w:rPr>
              <w:t>s</w:t>
            </w:r>
          </w:p>
          <w:p w14:paraId="219E6AB3" w14:textId="2385B3FB" w:rsidR="00E45381" w:rsidRPr="00352752" w:rsidRDefault="00E45381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 xml:space="preserve">Om toe te groeien naar </w:t>
            </w:r>
            <w:r w:rsidR="00B1120F" w:rsidRPr="00352752">
              <w:rPr>
                <w:rFonts w:asciiTheme="minorHAnsi" w:hAnsiTheme="minorHAnsi" w:cstheme="minorHAnsi"/>
                <w:sz w:val="22"/>
              </w:rPr>
              <w:t xml:space="preserve">een </w:t>
            </w:r>
            <w:r w:rsidR="00937DC1" w:rsidRPr="00352752">
              <w:rPr>
                <w:rFonts w:asciiTheme="minorHAnsi" w:hAnsiTheme="minorHAnsi" w:cstheme="minorHAnsi"/>
                <w:sz w:val="22"/>
              </w:rPr>
              <w:t>trede</w:t>
            </w:r>
            <w:r w:rsidR="0079657F" w:rsidRPr="00352752">
              <w:rPr>
                <w:rFonts w:asciiTheme="minorHAnsi" w:hAnsiTheme="minorHAnsi" w:cstheme="minorHAnsi"/>
                <w:sz w:val="22"/>
              </w:rPr>
              <w:t>-</w:t>
            </w:r>
            <w:r w:rsidR="00B1120F" w:rsidRPr="00352752">
              <w:rPr>
                <w:rFonts w:asciiTheme="minorHAnsi" w:hAnsiTheme="minorHAnsi" w:cstheme="minorHAnsi"/>
                <w:sz w:val="22"/>
              </w:rPr>
              <w:t>status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, </w:t>
            </w:r>
            <w:r w:rsidR="0079657F" w:rsidRPr="00352752">
              <w:rPr>
                <w:rFonts w:asciiTheme="minorHAnsi" w:hAnsiTheme="minorHAnsi" w:cstheme="minorHAnsi"/>
                <w:sz w:val="22"/>
              </w:rPr>
              <w:t xml:space="preserve">moet </w:t>
            </w:r>
            <w:r w:rsidR="0078341D" w:rsidRPr="00352752">
              <w:rPr>
                <w:rFonts w:asciiTheme="minorHAnsi" w:hAnsiTheme="minorHAnsi" w:cstheme="minorHAnsi"/>
                <w:sz w:val="22"/>
              </w:rPr>
              <w:t>de AO</w:t>
            </w:r>
            <w:r w:rsidR="00887C34" w:rsidRPr="00352752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352752">
              <w:rPr>
                <w:rFonts w:asciiTheme="minorHAnsi" w:hAnsiTheme="minorHAnsi" w:cstheme="minorHAnsi"/>
                <w:sz w:val="22"/>
              </w:rPr>
              <w:t>binnen twee</w:t>
            </w:r>
            <w:r w:rsidR="003B6B24" w:rsidRPr="00352752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jaar voldoen aan een aantal kwalitatieve eisen. </w:t>
            </w:r>
            <w:r w:rsidR="0079657F" w:rsidRPr="00352752">
              <w:rPr>
                <w:rFonts w:asciiTheme="minorHAnsi" w:hAnsiTheme="minorHAnsi" w:cstheme="minorHAnsi"/>
                <w:sz w:val="22"/>
              </w:rPr>
              <w:t>In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 de </w:t>
            </w:r>
            <w:r w:rsidR="006531FD" w:rsidRPr="00352752">
              <w:rPr>
                <w:rFonts w:asciiTheme="minorHAnsi" w:hAnsiTheme="minorHAnsi" w:cstheme="minorHAnsi"/>
                <w:sz w:val="22"/>
              </w:rPr>
              <w:t>linke</w:t>
            </w:r>
            <w:r w:rsidR="0093380E">
              <w:rPr>
                <w:rFonts w:asciiTheme="minorHAnsi" w:hAnsiTheme="minorHAnsi" w:cstheme="minorHAnsi"/>
                <w:sz w:val="22"/>
              </w:rPr>
              <w:t>r</w:t>
            </w:r>
            <w:r w:rsidR="006531FD" w:rsidRPr="00352752">
              <w:rPr>
                <w:rFonts w:asciiTheme="minorHAnsi" w:hAnsiTheme="minorHAnsi" w:cstheme="minorHAnsi"/>
                <w:sz w:val="22"/>
              </w:rPr>
              <w:t xml:space="preserve"> kolom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79657F" w:rsidRPr="00352752">
              <w:rPr>
                <w:rFonts w:asciiTheme="minorHAnsi" w:hAnsiTheme="minorHAnsi" w:cstheme="minorHAnsi"/>
                <w:sz w:val="22"/>
              </w:rPr>
              <w:t xml:space="preserve">in deze tabel </w:t>
            </w:r>
            <w:r w:rsidRPr="00352752">
              <w:rPr>
                <w:rFonts w:asciiTheme="minorHAnsi" w:hAnsiTheme="minorHAnsi" w:cstheme="minorHAnsi"/>
                <w:sz w:val="22"/>
              </w:rPr>
              <w:t>staa</w:t>
            </w:r>
            <w:r w:rsidR="00F24D05" w:rsidRPr="00352752">
              <w:rPr>
                <w:rFonts w:asciiTheme="minorHAnsi" w:hAnsiTheme="minorHAnsi" w:cstheme="minorHAnsi"/>
                <w:sz w:val="22"/>
              </w:rPr>
              <w:t xml:space="preserve">t verwezen naar 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de criteria van </w:t>
            </w:r>
            <w:r w:rsidR="002B29C9" w:rsidRPr="00352752">
              <w:rPr>
                <w:rFonts w:asciiTheme="minorHAnsi" w:hAnsiTheme="minorHAnsi" w:cstheme="minorHAnsi"/>
                <w:sz w:val="22"/>
              </w:rPr>
              <w:t xml:space="preserve">een </w:t>
            </w:r>
            <w:r w:rsidR="00937DC1" w:rsidRPr="00352752">
              <w:rPr>
                <w:rFonts w:asciiTheme="minorHAnsi" w:hAnsiTheme="minorHAnsi" w:cstheme="minorHAnsi"/>
                <w:sz w:val="22"/>
              </w:rPr>
              <w:t>trede</w:t>
            </w:r>
            <w:r w:rsidR="0079657F" w:rsidRPr="00352752">
              <w:rPr>
                <w:rFonts w:asciiTheme="minorHAnsi" w:hAnsiTheme="minorHAnsi" w:cstheme="minorHAnsi"/>
                <w:sz w:val="22"/>
              </w:rPr>
              <w:t>-</w:t>
            </w:r>
            <w:r w:rsidR="002B29C9" w:rsidRPr="00352752">
              <w:rPr>
                <w:rFonts w:asciiTheme="minorHAnsi" w:hAnsiTheme="minorHAnsi" w:cstheme="minorHAnsi"/>
                <w:sz w:val="22"/>
              </w:rPr>
              <w:t xml:space="preserve">status </w:t>
            </w:r>
            <w:r w:rsidR="00F24D05" w:rsidRPr="00352752">
              <w:rPr>
                <w:rFonts w:asciiTheme="minorHAnsi" w:hAnsiTheme="minorHAnsi" w:cstheme="minorHAnsi"/>
                <w:sz w:val="22"/>
              </w:rPr>
              <w:t>conform de meest recente handleiding</w:t>
            </w:r>
            <w:r w:rsidR="004C0901" w:rsidRPr="00352752">
              <w:rPr>
                <w:rFonts w:asciiTheme="minorHAnsi" w:hAnsiTheme="minorHAnsi" w:cstheme="minorHAnsi"/>
                <w:sz w:val="22"/>
              </w:rPr>
              <w:t xml:space="preserve">, </w:t>
            </w:r>
            <w:r w:rsidR="0079657F" w:rsidRPr="00352752">
              <w:rPr>
                <w:rFonts w:asciiTheme="minorHAnsi" w:hAnsiTheme="minorHAnsi" w:cstheme="minorHAnsi"/>
                <w:sz w:val="22"/>
              </w:rPr>
              <w:t xml:space="preserve">in </w:t>
            </w:r>
            <w:r w:rsidRPr="00352752">
              <w:rPr>
                <w:rFonts w:asciiTheme="minorHAnsi" w:hAnsiTheme="minorHAnsi" w:cstheme="minorHAnsi"/>
                <w:sz w:val="22"/>
              </w:rPr>
              <w:t>de rechter</w:t>
            </w:r>
            <w:r w:rsidR="004C0901" w:rsidRPr="00352752">
              <w:rPr>
                <w:rFonts w:asciiTheme="minorHAnsi" w:hAnsiTheme="minorHAnsi" w:cstheme="minorHAnsi"/>
                <w:sz w:val="22"/>
              </w:rPr>
              <w:t>kolom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F24D05" w:rsidRPr="00352752">
              <w:rPr>
                <w:rFonts w:asciiTheme="minorHAnsi" w:hAnsiTheme="minorHAnsi" w:cstheme="minorHAnsi"/>
                <w:sz w:val="22"/>
              </w:rPr>
              <w:t xml:space="preserve">geeft u aan </w:t>
            </w:r>
            <w:r w:rsidR="0079657F" w:rsidRPr="00352752">
              <w:rPr>
                <w:rFonts w:asciiTheme="minorHAnsi" w:hAnsiTheme="minorHAnsi" w:cstheme="minorHAnsi"/>
                <w:sz w:val="22"/>
              </w:rPr>
              <w:t xml:space="preserve">hoe u 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hier </w:t>
            </w:r>
            <w:r w:rsidR="0079657F" w:rsidRPr="00352752">
              <w:rPr>
                <w:rFonts w:asciiTheme="minorHAnsi" w:hAnsiTheme="minorHAnsi" w:cstheme="minorHAnsi"/>
                <w:sz w:val="22"/>
              </w:rPr>
              <w:t xml:space="preserve">in </w:t>
            </w:r>
            <w:r w:rsidRPr="00352752">
              <w:rPr>
                <w:rFonts w:asciiTheme="minorHAnsi" w:hAnsiTheme="minorHAnsi" w:cstheme="minorHAnsi"/>
                <w:sz w:val="22"/>
              </w:rPr>
              <w:t>twee</w:t>
            </w:r>
            <w:r w:rsidR="003B6B24" w:rsidRPr="00352752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352752">
              <w:rPr>
                <w:rFonts w:asciiTheme="minorHAnsi" w:hAnsiTheme="minorHAnsi" w:cstheme="minorHAnsi"/>
                <w:sz w:val="22"/>
              </w:rPr>
              <w:t>jaar naartoe</w:t>
            </w:r>
            <w:r w:rsidR="00FB36A8" w:rsidRPr="00352752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352752">
              <w:rPr>
                <w:rFonts w:asciiTheme="minorHAnsi" w:hAnsiTheme="minorHAnsi" w:cstheme="minorHAnsi"/>
                <w:sz w:val="22"/>
              </w:rPr>
              <w:t>groeit.</w:t>
            </w:r>
          </w:p>
        </w:tc>
      </w:tr>
      <w:tr w:rsidR="003B0BAF" w:rsidRPr="00352752" w14:paraId="67E8D44C" w14:textId="77777777" w:rsidTr="007D1B5D">
        <w:tc>
          <w:tcPr>
            <w:tcW w:w="4962" w:type="dxa"/>
          </w:tcPr>
          <w:p w14:paraId="31F2918A" w14:textId="202F4D74" w:rsidR="000368C0" w:rsidRPr="00352752" w:rsidRDefault="0031785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>Sub</w:t>
            </w:r>
            <w:r w:rsidR="000368C0" w:rsidRPr="00352752">
              <w:rPr>
                <w:rFonts w:asciiTheme="minorHAnsi" w:hAnsiTheme="minorHAnsi" w:cstheme="minorHAnsi"/>
                <w:b/>
                <w:sz w:val="22"/>
              </w:rPr>
              <w:t xml:space="preserve">doelstellingseisen </w:t>
            </w:r>
            <w:r w:rsidR="00694C67" w:rsidRPr="00352752">
              <w:rPr>
                <w:rFonts w:asciiTheme="minorHAnsi" w:hAnsiTheme="minorHAnsi" w:cstheme="minorHAnsi"/>
                <w:b/>
                <w:sz w:val="22"/>
              </w:rPr>
              <w:t xml:space="preserve">(kwalitatieve </w:t>
            </w:r>
            <w:r w:rsidR="00C314A4" w:rsidRPr="00352752">
              <w:rPr>
                <w:rFonts w:asciiTheme="minorHAnsi" w:hAnsiTheme="minorHAnsi" w:cstheme="minorHAnsi"/>
                <w:b/>
                <w:sz w:val="22"/>
              </w:rPr>
              <w:t>eisen</w:t>
            </w:r>
            <w:r w:rsidR="000368C0" w:rsidRPr="00352752">
              <w:rPr>
                <w:rFonts w:asciiTheme="minorHAnsi" w:hAnsiTheme="minorHAnsi" w:cstheme="minorHAnsi"/>
                <w:b/>
                <w:sz w:val="22"/>
              </w:rPr>
              <w:t xml:space="preserve"> aan trede</w:t>
            </w:r>
            <w:r w:rsidR="00E744AE" w:rsidRPr="00352752">
              <w:rPr>
                <w:rFonts w:asciiTheme="minorHAnsi" w:hAnsiTheme="minorHAnsi" w:cstheme="minorHAnsi"/>
                <w:b/>
                <w:sz w:val="22"/>
              </w:rPr>
              <w:t>-</w:t>
            </w:r>
            <w:r w:rsidR="000368C0" w:rsidRPr="00352752">
              <w:rPr>
                <w:rFonts w:asciiTheme="minorHAnsi" w:hAnsiTheme="minorHAnsi" w:cstheme="minorHAnsi"/>
                <w:b/>
                <w:sz w:val="22"/>
              </w:rPr>
              <w:t>status</w:t>
            </w:r>
            <w:r w:rsidR="00694C67" w:rsidRPr="00352752">
              <w:rPr>
                <w:rFonts w:asciiTheme="minorHAnsi" w:hAnsiTheme="minorHAnsi" w:cstheme="minorHAnsi"/>
                <w:b/>
                <w:sz w:val="22"/>
              </w:rPr>
              <w:t xml:space="preserve"> zoals </w:t>
            </w:r>
            <w:r w:rsidR="00E744AE" w:rsidRPr="00352752">
              <w:rPr>
                <w:rFonts w:asciiTheme="minorHAnsi" w:hAnsiTheme="minorHAnsi" w:cstheme="minorHAnsi"/>
                <w:b/>
                <w:sz w:val="22"/>
              </w:rPr>
              <w:t xml:space="preserve">staat </w:t>
            </w:r>
            <w:r w:rsidR="00694C67" w:rsidRPr="00352752">
              <w:rPr>
                <w:rFonts w:asciiTheme="minorHAnsi" w:hAnsiTheme="minorHAnsi" w:cstheme="minorHAnsi"/>
                <w:b/>
                <w:sz w:val="22"/>
              </w:rPr>
              <w:t>in de PSO-handleiding</w:t>
            </w:r>
            <w:r w:rsidR="000368C0" w:rsidRPr="00352752">
              <w:rPr>
                <w:rFonts w:asciiTheme="minorHAnsi" w:hAnsiTheme="minorHAnsi" w:cstheme="minorHAnsi"/>
                <w:b/>
                <w:sz w:val="22"/>
              </w:rPr>
              <w:t>)</w:t>
            </w:r>
          </w:p>
        </w:tc>
        <w:tc>
          <w:tcPr>
            <w:tcW w:w="4961" w:type="dxa"/>
          </w:tcPr>
          <w:p w14:paraId="41C61A39" w14:textId="3973517D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>Omschrijving</w:t>
            </w:r>
            <w:r w:rsidR="00E744AE" w:rsidRPr="00352752">
              <w:rPr>
                <w:rFonts w:asciiTheme="minorHAnsi" w:hAnsiTheme="minorHAnsi" w:cstheme="minorHAnsi"/>
                <w:b/>
                <w:sz w:val="22"/>
              </w:rPr>
              <w:t xml:space="preserve"> van hoe </w:t>
            </w:r>
            <w:r w:rsidR="0078341D" w:rsidRPr="00352752">
              <w:rPr>
                <w:rFonts w:asciiTheme="minorHAnsi" w:hAnsiTheme="minorHAnsi" w:cstheme="minorHAnsi"/>
                <w:b/>
                <w:sz w:val="22"/>
              </w:rPr>
              <w:t>de AO</w:t>
            </w:r>
            <w:r w:rsidR="00887C34" w:rsidRPr="00352752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352752">
              <w:rPr>
                <w:rFonts w:asciiTheme="minorHAnsi" w:hAnsiTheme="minorHAnsi" w:cstheme="minorHAnsi"/>
                <w:b/>
                <w:sz w:val="22"/>
              </w:rPr>
              <w:t>deze eisen</w:t>
            </w:r>
            <w:r w:rsidR="00E744AE" w:rsidRPr="00352752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352752">
              <w:rPr>
                <w:rFonts w:asciiTheme="minorHAnsi" w:hAnsiTheme="minorHAnsi" w:cstheme="minorHAnsi"/>
                <w:b/>
                <w:sz w:val="22"/>
              </w:rPr>
              <w:t>binnen twee jaar borgt</w:t>
            </w:r>
          </w:p>
        </w:tc>
      </w:tr>
      <w:tr w:rsidR="003B0BAF" w:rsidRPr="00352752" w14:paraId="47C96640" w14:textId="77777777" w:rsidTr="007D1B5D">
        <w:tc>
          <w:tcPr>
            <w:tcW w:w="4962" w:type="dxa"/>
          </w:tcPr>
          <w:p w14:paraId="27F8F8AD" w14:textId="248D2888" w:rsidR="00600AF8" w:rsidRPr="00600AF8" w:rsidRDefault="00600AF8" w:rsidP="00600AF8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B</w:t>
            </w:r>
            <w:r w:rsidRPr="00600AF8">
              <w:rPr>
                <w:rFonts w:asciiTheme="minorHAnsi" w:hAnsiTheme="minorHAnsi" w:cstheme="minorHAnsi"/>
                <w:sz w:val="22"/>
              </w:rPr>
              <w:t>estuur en beleid;</w:t>
            </w:r>
            <w:r w:rsidR="00B57171" w:rsidRPr="00352752">
              <w:rPr>
                <w:rFonts w:asciiTheme="minorHAnsi" w:hAnsiTheme="minorHAnsi" w:cstheme="minorHAnsi"/>
                <w:sz w:val="22"/>
              </w:rPr>
              <w:t xml:space="preserve"> handleiding §</w:t>
            </w:r>
            <w:r w:rsidR="00B763D8" w:rsidRPr="00352752">
              <w:rPr>
                <w:rFonts w:asciiTheme="minorHAnsi" w:hAnsiTheme="minorHAnsi" w:cstheme="minorHAnsi"/>
                <w:sz w:val="22"/>
              </w:rPr>
              <w:t xml:space="preserve"> 4.3.1 – eis 1.1</w:t>
            </w:r>
          </w:p>
          <w:p w14:paraId="6A254E69" w14:textId="1D56DA14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961" w:type="dxa"/>
          </w:tcPr>
          <w:p w14:paraId="343DF414" w14:textId="7A8C3BF2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Ja (korte omschrijving op welke wijze</w:t>
            </w:r>
            <w:r w:rsidR="00B57171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 hieraan invulling wordt gegeven</w:t>
            </w:r>
            <w:r w:rsidR="00E744AE" w:rsidRPr="00352752">
              <w:rPr>
                <w:rFonts w:asciiTheme="minorHAnsi" w:hAnsiTheme="minorHAnsi" w:cstheme="minorHAnsi"/>
                <w:i/>
                <w:iCs/>
                <w:sz w:val="22"/>
                <w:highlight w:val="yellow"/>
              </w:rPr>
              <w:t>).</w:t>
            </w:r>
          </w:p>
        </w:tc>
      </w:tr>
      <w:tr w:rsidR="003B0BAF" w:rsidRPr="00352752" w14:paraId="1A2F3749" w14:textId="77777777" w:rsidTr="007D1B5D">
        <w:tc>
          <w:tcPr>
            <w:tcW w:w="4962" w:type="dxa"/>
          </w:tcPr>
          <w:p w14:paraId="14648DEE" w14:textId="5FBFAAE8" w:rsidR="000368C0" w:rsidRPr="00352752" w:rsidRDefault="00B57171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lastRenderedPageBreak/>
              <w:t>Passend werk;</w:t>
            </w:r>
            <w:r w:rsidR="00B763D8" w:rsidRPr="00352752">
              <w:rPr>
                <w:rFonts w:asciiTheme="minorHAnsi" w:hAnsiTheme="minorHAnsi" w:cstheme="minorHAnsi"/>
                <w:sz w:val="22"/>
              </w:rPr>
              <w:t xml:space="preserve"> handleiding </w:t>
            </w:r>
            <w:r w:rsidR="007D1B5D" w:rsidRPr="00352752">
              <w:rPr>
                <w:rFonts w:asciiTheme="minorHAnsi" w:hAnsiTheme="minorHAnsi" w:cstheme="minorHAnsi"/>
                <w:sz w:val="22"/>
              </w:rPr>
              <w:t>§ 4.3.2 – eis 2.1</w:t>
            </w:r>
          </w:p>
        </w:tc>
        <w:tc>
          <w:tcPr>
            <w:tcW w:w="4961" w:type="dxa"/>
          </w:tcPr>
          <w:p w14:paraId="70A58D6B" w14:textId="7013739C" w:rsidR="000368C0" w:rsidRPr="00352752" w:rsidRDefault="00F24D05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Ja (korte omschrijving op welke wijze hieraan invulling wordt gegeven</w:t>
            </w:r>
            <w:r w:rsidRPr="00352752">
              <w:rPr>
                <w:rFonts w:asciiTheme="minorHAnsi" w:hAnsiTheme="minorHAnsi" w:cstheme="minorHAnsi"/>
                <w:i/>
                <w:iCs/>
                <w:sz w:val="22"/>
                <w:highlight w:val="yellow"/>
              </w:rPr>
              <w:t>).</w:t>
            </w:r>
          </w:p>
        </w:tc>
      </w:tr>
      <w:tr w:rsidR="003B0BAF" w:rsidRPr="00352752" w14:paraId="31BAAAAA" w14:textId="77777777" w:rsidTr="007D1B5D">
        <w:tc>
          <w:tcPr>
            <w:tcW w:w="4962" w:type="dxa"/>
          </w:tcPr>
          <w:p w14:paraId="2068B746" w14:textId="5F59E192" w:rsidR="000368C0" w:rsidRPr="00352752" w:rsidRDefault="00B57171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Inclusie;</w:t>
            </w:r>
            <w:r w:rsidR="007D1B5D" w:rsidRPr="00352752">
              <w:rPr>
                <w:rFonts w:asciiTheme="minorHAnsi" w:hAnsiTheme="minorHAnsi" w:cstheme="minorHAnsi"/>
                <w:sz w:val="22"/>
              </w:rPr>
              <w:t xml:space="preserve"> handleiding § 4.3.3 – eisen 3.1 en 3.2</w:t>
            </w:r>
          </w:p>
        </w:tc>
        <w:tc>
          <w:tcPr>
            <w:tcW w:w="4961" w:type="dxa"/>
          </w:tcPr>
          <w:p w14:paraId="6C4BC468" w14:textId="01C0FCF1" w:rsidR="000368C0" w:rsidRPr="00352752" w:rsidRDefault="00F24D05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Ja (korte omschrijving op welke wijze hieraan invulling wordt gegeven</w:t>
            </w:r>
            <w:r w:rsidRPr="00352752">
              <w:rPr>
                <w:rFonts w:asciiTheme="minorHAnsi" w:hAnsiTheme="minorHAnsi" w:cstheme="minorHAnsi"/>
                <w:i/>
                <w:iCs/>
                <w:sz w:val="22"/>
                <w:highlight w:val="yellow"/>
              </w:rPr>
              <w:t>).</w:t>
            </w:r>
          </w:p>
        </w:tc>
      </w:tr>
      <w:tr w:rsidR="003B0BAF" w:rsidRPr="00352752" w14:paraId="12FF82A9" w14:textId="77777777" w:rsidTr="007D1B5D">
        <w:tc>
          <w:tcPr>
            <w:tcW w:w="4962" w:type="dxa"/>
          </w:tcPr>
          <w:p w14:paraId="6132105A" w14:textId="702AB664" w:rsidR="000368C0" w:rsidRPr="00352752" w:rsidRDefault="00B57171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Begeleiding;</w:t>
            </w:r>
            <w:r w:rsidR="007D1B5D" w:rsidRPr="00352752">
              <w:rPr>
                <w:rFonts w:asciiTheme="minorHAnsi" w:hAnsiTheme="minorHAnsi" w:cstheme="minorHAnsi"/>
                <w:sz w:val="22"/>
              </w:rPr>
              <w:t xml:space="preserve"> handleiding § 4.3.</w:t>
            </w:r>
            <w:r w:rsidR="00F24D05" w:rsidRPr="00352752">
              <w:rPr>
                <w:rFonts w:asciiTheme="minorHAnsi" w:hAnsiTheme="minorHAnsi" w:cstheme="minorHAnsi"/>
                <w:sz w:val="22"/>
              </w:rPr>
              <w:t>5</w:t>
            </w:r>
            <w:r w:rsidR="007D1B5D" w:rsidRPr="00352752">
              <w:rPr>
                <w:rFonts w:asciiTheme="minorHAnsi" w:hAnsiTheme="minorHAnsi" w:cstheme="minorHAnsi"/>
                <w:sz w:val="22"/>
              </w:rPr>
              <w:t xml:space="preserve"> – eis </w:t>
            </w:r>
            <w:r w:rsidR="00F24D05" w:rsidRPr="00352752">
              <w:rPr>
                <w:rFonts w:asciiTheme="minorHAnsi" w:hAnsiTheme="minorHAnsi" w:cstheme="minorHAnsi"/>
                <w:sz w:val="22"/>
              </w:rPr>
              <w:t>5.1</w:t>
            </w:r>
          </w:p>
        </w:tc>
        <w:tc>
          <w:tcPr>
            <w:tcW w:w="4961" w:type="dxa"/>
          </w:tcPr>
          <w:p w14:paraId="58AA294E" w14:textId="19B50378" w:rsidR="000368C0" w:rsidRPr="00352752" w:rsidRDefault="00F24D05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Ja (korte omschrijving op welke wijze hieraan invulling wordt gegeven</w:t>
            </w:r>
            <w:r w:rsidRPr="00352752">
              <w:rPr>
                <w:rFonts w:asciiTheme="minorHAnsi" w:hAnsiTheme="minorHAnsi" w:cstheme="minorHAnsi"/>
                <w:i/>
                <w:iCs/>
                <w:sz w:val="22"/>
                <w:highlight w:val="yellow"/>
              </w:rPr>
              <w:t>).</w:t>
            </w:r>
          </w:p>
        </w:tc>
      </w:tr>
    </w:tbl>
    <w:p w14:paraId="0FBFE839" w14:textId="2AC87EF8" w:rsidR="000368C0" w:rsidRPr="00352752" w:rsidRDefault="000368C0" w:rsidP="00A14F66">
      <w:pPr>
        <w:spacing w:before="0" w:after="0" w:line="259" w:lineRule="auto"/>
        <w:contextualSpacing/>
        <w:rPr>
          <w:rFonts w:asciiTheme="minorHAnsi" w:hAnsiTheme="minorHAnsi" w:cstheme="minorHAnsi"/>
          <w:iCs/>
          <w:sz w:val="22"/>
          <w:szCs w:val="22"/>
        </w:rPr>
      </w:pPr>
    </w:p>
    <w:tbl>
      <w:tblPr>
        <w:tblStyle w:val="Tabelraster"/>
        <w:tblW w:w="9923" w:type="dxa"/>
        <w:tblInd w:w="-572" w:type="dxa"/>
        <w:tblLook w:val="04A0" w:firstRow="1" w:lastRow="0" w:firstColumn="1" w:lastColumn="0" w:noHBand="0" w:noVBand="1"/>
      </w:tblPr>
      <w:tblGrid>
        <w:gridCol w:w="4536"/>
        <w:gridCol w:w="5387"/>
      </w:tblGrid>
      <w:tr w:rsidR="003B0BAF" w:rsidRPr="00352752" w14:paraId="41D95F9C" w14:textId="77777777" w:rsidTr="00CF6FD8">
        <w:tc>
          <w:tcPr>
            <w:tcW w:w="9923" w:type="dxa"/>
            <w:gridSpan w:val="2"/>
            <w:shd w:val="clear" w:color="auto" w:fill="D5DCE4" w:themeFill="text2" w:themeFillTint="33"/>
          </w:tcPr>
          <w:p w14:paraId="081F4535" w14:textId="2F6B5624" w:rsidR="00CF6FD8" w:rsidRPr="00352752" w:rsidRDefault="00E45381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 xml:space="preserve">Toelichting </w:t>
            </w:r>
            <w:r w:rsidR="0017689A" w:rsidRPr="00352752">
              <w:rPr>
                <w:rFonts w:asciiTheme="minorHAnsi" w:hAnsiTheme="minorHAnsi" w:cstheme="minorHAnsi"/>
                <w:b/>
                <w:sz w:val="22"/>
              </w:rPr>
              <w:t xml:space="preserve">t.b.v. </w:t>
            </w:r>
            <w:r w:rsidR="000C7B4B" w:rsidRPr="00352752">
              <w:rPr>
                <w:rFonts w:asciiTheme="minorHAnsi" w:hAnsiTheme="minorHAnsi" w:cstheme="minorHAnsi"/>
                <w:b/>
                <w:sz w:val="22"/>
              </w:rPr>
              <w:t>i</w:t>
            </w:r>
            <w:r w:rsidR="00CF6FD8" w:rsidRPr="00352752">
              <w:rPr>
                <w:rFonts w:asciiTheme="minorHAnsi" w:hAnsiTheme="minorHAnsi" w:cstheme="minorHAnsi"/>
                <w:b/>
                <w:sz w:val="22"/>
              </w:rPr>
              <w:t>nterne communicatie voor draagkracht, betrokkenheid en acceptatie</w:t>
            </w:r>
            <w:r w:rsidR="000C7B4B" w:rsidRPr="00352752">
              <w:rPr>
                <w:rFonts w:asciiTheme="minorHAnsi" w:hAnsiTheme="minorHAnsi" w:cstheme="minorHAnsi"/>
                <w:b/>
                <w:sz w:val="22"/>
              </w:rPr>
              <w:t xml:space="preserve"> (optioneel)</w:t>
            </w:r>
          </w:p>
          <w:p w14:paraId="27DF7006" w14:textId="28796EED" w:rsidR="00E45381" w:rsidRPr="00352752" w:rsidRDefault="00E45381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 xml:space="preserve">Het (communicatie)doel is het structureel overbrengen van het inclusievere beleid binnen </w:t>
            </w:r>
            <w:r w:rsidR="0078341D" w:rsidRPr="00352752">
              <w:rPr>
                <w:rFonts w:asciiTheme="minorHAnsi" w:hAnsiTheme="minorHAnsi" w:cstheme="minorHAnsi"/>
                <w:sz w:val="22"/>
              </w:rPr>
              <w:t>de AO</w:t>
            </w:r>
            <w:r w:rsidR="000C7B4B" w:rsidRPr="00352752">
              <w:rPr>
                <w:rFonts w:asciiTheme="minorHAnsi" w:hAnsiTheme="minorHAnsi" w:cstheme="minorHAnsi"/>
                <w:sz w:val="22"/>
              </w:rPr>
              <w:t>,</w:t>
            </w:r>
            <w:r w:rsidR="00887C34" w:rsidRPr="00352752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352752">
              <w:rPr>
                <w:rFonts w:asciiTheme="minorHAnsi" w:hAnsiTheme="minorHAnsi" w:cstheme="minorHAnsi"/>
                <w:sz w:val="22"/>
              </w:rPr>
              <w:t>en draagkracht, betrokkenheid en acceptatie creëren onder de medewerkers.</w:t>
            </w:r>
          </w:p>
        </w:tc>
      </w:tr>
      <w:tr w:rsidR="003B0BAF" w:rsidRPr="00352752" w14:paraId="0DD736BA" w14:textId="77777777" w:rsidTr="006A6D07">
        <w:tc>
          <w:tcPr>
            <w:tcW w:w="4536" w:type="dxa"/>
          </w:tcPr>
          <w:p w14:paraId="6433E832" w14:textId="55A1483F" w:rsidR="008A3B22" w:rsidRPr="00352752" w:rsidRDefault="0043314C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>Subdoelstellingen</w:t>
            </w:r>
          </w:p>
          <w:p w14:paraId="0A18424A" w14:textId="54693C1C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5387" w:type="dxa"/>
          </w:tcPr>
          <w:p w14:paraId="5FB3BFF0" w14:textId="77D50275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 xml:space="preserve">Omschrijving </w:t>
            </w:r>
            <w:r w:rsidR="000C7B4B" w:rsidRPr="00352752">
              <w:rPr>
                <w:rFonts w:asciiTheme="minorHAnsi" w:hAnsiTheme="minorHAnsi" w:cstheme="minorHAnsi"/>
                <w:b/>
                <w:sz w:val="22"/>
              </w:rPr>
              <w:t xml:space="preserve">van hoe </w:t>
            </w:r>
            <w:r w:rsidR="0078341D" w:rsidRPr="00352752">
              <w:rPr>
                <w:rFonts w:asciiTheme="minorHAnsi" w:hAnsiTheme="minorHAnsi" w:cstheme="minorHAnsi"/>
                <w:b/>
                <w:sz w:val="22"/>
              </w:rPr>
              <w:t>de AO</w:t>
            </w:r>
            <w:r w:rsidR="00887C34" w:rsidRPr="00352752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352752">
              <w:rPr>
                <w:rFonts w:asciiTheme="minorHAnsi" w:hAnsiTheme="minorHAnsi" w:cstheme="minorHAnsi"/>
                <w:b/>
                <w:sz w:val="22"/>
              </w:rPr>
              <w:t xml:space="preserve">deze </w:t>
            </w:r>
            <w:r w:rsidR="009D011C" w:rsidRPr="00352752">
              <w:rPr>
                <w:rFonts w:asciiTheme="minorHAnsi" w:hAnsiTheme="minorHAnsi" w:cstheme="minorHAnsi"/>
                <w:b/>
                <w:sz w:val="22"/>
              </w:rPr>
              <w:t>doelstelling</w:t>
            </w:r>
            <w:r w:rsidRPr="00352752">
              <w:rPr>
                <w:rFonts w:asciiTheme="minorHAnsi" w:hAnsiTheme="minorHAnsi" w:cstheme="minorHAnsi"/>
                <w:b/>
                <w:sz w:val="22"/>
              </w:rPr>
              <w:t>en</w:t>
            </w:r>
            <w:r w:rsidR="000C7B4B" w:rsidRPr="00352752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352752">
              <w:rPr>
                <w:rFonts w:asciiTheme="minorHAnsi" w:hAnsiTheme="minorHAnsi" w:cstheme="minorHAnsi"/>
                <w:b/>
                <w:sz w:val="22"/>
              </w:rPr>
              <w:t>binnen twee jaar borgt</w:t>
            </w:r>
          </w:p>
        </w:tc>
      </w:tr>
      <w:tr w:rsidR="003B0BAF" w:rsidRPr="00352752" w14:paraId="1DF2E2B3" w14:textId="77777777" w:rsidTr="006A6D07">
        <w:tc>
          <w:tcPr>
            <w:tcW w:w="4536" w:type="dxa"/>
          </w:tcPr>
          <w:p w14:paraId="0B557570" w14:textId="11F3BF9B" w:rsidR="000368C0" w:rsidRPr="00352752" w:rsidRDefault="000C7B4B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D</w:t>
            </w:r>
            <w:r w:rsidR="0078341D" w:rsidRPr="00352752">
              <w:rPr>
                <w:rFonts w:asciiTheme="minorHAnsi" w:hAnsiTheme="minorHAnsi" w:cstheme="minorHAnsi"/>
                <w:sz w:val="22"/>
              </w:rPr>
              <w:t>e AO</w:t>
            </w:r>
            <w:r w:rsidR="00887C34" w:rsidRPr="00352752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laat </w:t>
            </w:r>
            <w:r w:rsidR="000368C0" w:rsidRPr="00352752">
              <w:rPr>
                <w:rFonts w:asciiTheme="minorHAnsi" w:hAnsiTheme="minorHAnsi" w:cstheme="minorHAnsi"/>
                <w:sz w:val="22"/>
              </w:rPr>
              <w:t xml:space="preserve">na 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het </w:t>
            </w:r>
            <w:r w:rsidR="000368C0" w:rsidRPr="00352752">
              <w:rPr>
                <w:rFonts w:asciiTheme="minorHAnsi" w:hAnsiTheme="minorHAnsi" w:cstheme="minorHAnsi"/>
                <w:sz w:val="22"/>
              </w:rPr>
              <w:t xml:space="preserve">behalen 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van de </w:t>
            </w:r>
            <w:r w:rsidR="00C314A4" w:rsidRPr="00352752">
              <w:rPr>
                <w:rFonts w:asciiTheme="minorHAnsi" w:hAnsiTheme="minorHAnsi" w:cstheme="minorHAnsi"/>
                <w:sz w:val="22"/>
              </w:rPr>
              <w:t>Aspirant</w:t>
            </w:r>
            <w:r w:rsidR="002B29C9" w:rsidRPr="00352752">
              <w:rPr>
                <w:rFonts w:asciiTheme="minorHAnsi" w:hAnsiTheme="minorHAnsi" w:cstheme="minorHAnsi"/>
                <w:sz w:val="22"/>
              </w:rPr>
              <w:t>-</w:t>
            </w:r>
            <w:r w:rsidR="00C314A4" w:rsidRPr="00352752">
              <w:rPr>
                <w:rFonts w:asciiTheme="minorHAnsi" w:hAnsiTheme="minorHAnsi" w:cstheme="minorHAnsi"/>
                <w:sz w:val="22"/>
              </w:rPr>
              <w:t>status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 aan alle medewerkers weten </w:t>
            </w:r>
            <w:r w:rsidR="008D1D05" w:rsidRPr="00352752">
              <w:rPr>
                <w:rFonts w:asciiTheme="minorHAnsi" w:hAnsiTheme="minorHAnsi" w:cstheme="minorHAnsi"/>
                <w:sz w:val="22"/>
              </w:rPr>
              <w:t>waarom</w:t>
            </w:r>
            <w:r w:rsidR="000368C0" w:rsidRPr="00352752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collega’s </w:t>
            </w:r>
            <w:r w:rsidR="000368C0" w:rsidRPr="00352752">
              <w:rPr>
                <w:rFonts w:asciiTheme="minorHAnsi" w:hAnsiTheme="minorHAnsi" w:cstheme="minorHAnsi"/>
                <w:sz w:val="22"/>
              </w:rPr>
              <w:t xml:space="preserve">met een afstand tot de arbeidsmarkt in 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de organisatie </w:t>
            </w:r>
            <w:r w:rsidR="000368C0" w:rsidRPr="00352752">
              <w:rPr>
                <w:rFonts w:asciiTheme="minorHAnsi" w:hAnsiTheme="minorHAnsi" w:cstheme="minorHAnsi"/>
                <w:sz w:val="22"/>
              </w:rPr>
              <w:t xml:space="preserve">worden geplaatst en 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hoe </w:t>
            </w:r>
            <w:r w:rsidR="0078341D" w:rsidRPr="00352752">
              <w:rPr>
                <w:rFonts w:asciiTheme="minorHAnsi" w:hAnsiTheme="minorHAnsi" w:cstheme="minorHAnsi"/>
                <w:sz w:val="22"/>
              </w:rPr>
              <w:t>de AO</w:t>
            </w:r>
            <w:r w:rsidR="00887C34" w:rsidRPr="00352752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0368C0" w:rsidRPr="00352752">
              <w:rPr>
                <w:rFonts w:asciiTheme="minorHAnsi" w:hAnsiTheme="minorHAnsi" w:cstheme="minorHAnsi"/>
                <w:sz w:val="22"/>
              </w:rPr>
              <w:t>socialer onderneemt.</w:t>
            </w:r>
          </w:p>
        </w:tc>
        <w:tc>
          <w:tcPr>
            <w:tcW w:w="5387" w:type="dxa"/>
          </w:tcPr>
          <w:p w14:paraId="6886FF09" w14:textId="53DB9338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  <w:highlight w:val="yellow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Invullen: </w:t>
            </w:r>
            <w:r w:rsidR="000C7B4B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voor bijvoorbeeld 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interne communicatie gebruikt </w:t>
            </w:r>
            <w:r w:rsidR="000C7B4B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u 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bestaande overlegstructuren</w:t>
            </w:r>
            <w:r w:rsidR="000C7B4B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, het 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personeelsblad, </w:t>
            </w:r>
            <w:r w:rsidR="000C7B4B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een 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toolbox, vakbladen</w:t>
            </w:r>
            <w:r w:rsidR="000C7B4B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, 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prikborden</w:t>
            </w:r>
            <w:r w:rsidR="000C7B4B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, i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nternet</w:t>
            </w:r>
            <w:r w:rsidR="006A6D07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, 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intranet</w:t>
            </w:r>
            <w:r w:rsidR="006A6D07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 en p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ersoonlijk</w:t>
            </w:r>
            <w:r w:rsidR="006A6D07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 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en afdelingsoverleg.</w:t>
            </w:r>
          </w:p>
        </w:tc>
      </w:tr>
      <w:tr w:rsidR="003B0BAF" w:rsidRPr="00352752" w14:paraId="1659EC37" w14:textId="77777777" w:rsidTr="006A6D07">
        <w:tc>
          <w:tcPr>
            <w:tcW w:w="4536" w:type="dxa"/>
          </w:tcPr>
          <w:p w14:paraId="09EFAC1F" w14:textId="20DDCEDF" w:rsidR="000368C0" w:rsidRPr="00352752" w:rsidRDefault="003A037E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Eén</w:t>
            </w:r>
            <w:r w:rsidR="000368C0" w:rsidRPr="00352752">
              <w:rPr>
                <w:rFonts w:asciiTheme="minorHAnsi" w:hAnsiTheme="minorHAnsi" w:cstheme="minorHAnsi"/>
                <w:sz w:val="22"/>
              </w:rPr>
              <w:t xml:space="preserve"> jaar na 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de </w:t>
            </w:r>
            <w:r w:rsidR="000368C0" w:rsidRPr="00352752">
              <w:rPr>
                <w:rFonts w:asciiTheme="minorHAnsi" w:hAnsiTheme="minorHAnsi" w:cstheme="minorHAnsi"/>
                <w:sz w:val="22"/>
              </w:rPr>
              <w:t xml:space="preserve">definitieve aanvraagdatum </w:t>
            </w:r>
            <w:r w:rsidR="000C7B4B" w:rsidRPr="00352752">
              <w:rPr>
                <w:rFonts w:asciiTheme="minorHAnsi" w:hAnsiTheme="minorHAnsi" w:cstheme="minorHAnsi"/>
                <w:sz w:val="22"/>
              </w:rPr>
              <w:t xml:space="preserve">laat de AO aan alle medewerkers weten wat </w:t>
            </w:r>
            <w:r w:rsidR="000368C0" w:rsidRPr="00352752">
              <w:rPr>
                <w:rFonts w:asciiTheme="minorHAnsi" w:hAnsiTheme="minorHAnsi" w:cstheme="minorHAnsi"/>
                <w:sz w:val="22"/>
              </w:rPr>
              <w:t xml:space="preserve">de stand van zaken </w:t>
            </w:r>
            <w:r w:rsidR="000C7B4B" w:rsidRPr="00352752">
              <w:rPr>
                <w:rFonts w:asciiTheme="minorHAnsi" w:hAnsiTheme="minorHAnsi" w:cstheme="minorHAnsi"/>
                <w:sz w:val="22"/>
              </w:rPr>
              <w:t xml:space="preserve">rond </w:t>
            </w:r>
            <w:r w:rsidR="000368C0" w:rsidRPr="00352752">
              <w:rPr>
                <w:rFonts w:asciiTheme="minorHAnsi" w:hAnsiTheme="minorHAnsi" w:cstheme="minorHAnsi"/>
                <w:sz w:val="22"/>
              </w:rPr>
              <w:t xml:space="preserve">de </w:t>
            </w:r>
            <w:r w:rsidR="00802C37" w:rsidRPr="00352752">
              <w:rPr>
                <w:rFonts w:asciiTheme="minorHAnsi" w:hAnsiTheme="minorHAnsi" w:cstheme="minorHAnsi"/>
                <w:sz w:val="22"/>
              </w:rPr>
              <w:t>PSO-prestatieladder</w:t>
            </w:r>
            <w:r w:rsidR="000C7B4B" w:rsidRPr="00352752">
              <w:rPr>
                <w:rFonts w:asciiTheme="minorHAnsi" w:hAnsiTheme="minorHAnsi" w:cstheme="minorHAnsi"/>
                <w:sz w:val="22"/>
              </w:rPr>
              <w:t xml:space="preserve"> is</w:t>
            </w:r>
            <w:r w:rsidR="000368C0" w:rsidRPr="00352752">
              <w:rPr>
                <w:rFonts w:asciiTheme="minorHAnsi" w:hAnsiTheme="minorHAnsi" w:cstheme="minorHAnsi"/>
                <w:sz w:val="22"/>
              </w:rPr>
              <w:t xml:space="preserve">. </w:t>
            </w:r>
          </w:p>
        </w:tc>
        <w:tc>
          <w:tcPr>
            <w:tcW w:w="5387" w:type="dxa"/>
          </w:tcPr>
          <w:p w14:paraId="4AAAD27D" w14:textId="7905D095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  <w:highlight w:val="yellow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Invullen: </w:t>
            </w:r>
            <w:r w:rsidR="003A037E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v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oor </w:t>
            </w:r>
            <w:r w:rsidR="006A6D07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bijvoorbeeld 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interne communicatie gebruikt</w:t>
            </w:r>
            <w:r w:rsidR="006A6D07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 u 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bestaande overlegstructuren</w:t>
            </w:r>
            <w:r w:rsidR="006A6D07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, het 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personeelsblad, </w:t>
            </w:r>
            <w:r w:rsidR="006A6D07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een 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toolbox, vakbladen</w:t>
            </w:r>
            <w:r w:rsidR="006A6D07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, 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prikborden</w:t>
            </w:r>
            <w:r w:rsidR="006A6D07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, 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Internet</w:t>
            </w:r>
            <w:r w:rsidR="006A6D07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,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 intranet</w:t>
            </w:r>
            <w:r w:rsidR="006A6D07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 en p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ersoonlijk en afdelingsoverleg.</w:t>
            </w:r>
          </w:p>
        </w:tc>
      </w:tr>
      <w:tr w:rsidR="003B0BAF" w:rsidRPr="00352752" w14:paraId="38AACAEE" w14:textId="77777777" w:rsidTr="006A6D07">
        <w:tc>
          <w:tcPr>
            <w:tcW w:w="4536" w:type="dxa"/>
          </w:tcPr>
          <w:p w14:paraId="12C7B58D" w14:textId="30117705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 xml:space="preserve">De PSO wordt als onderdeel opgenomen in het </w:t>
            </w:r>
            <w:r w:rsidR="003C2DAD" w:rsidRPr="00352752">
              <w:rPr>
                <w:rFonts w:asciiTheme="minorHAnsi" w:hAnsiTheme="minorHAnsi" w:cstheme="minorHAnsi"/>
                <w:sz w:val="22"/>
              </w:rPr>
              <w:t>s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ociaal jaarverslag. </w:t>
            </w:r>
          </w:p>
        </w:tc>
        <w:tc>
          <w:tcPr>
            <w:tcW w:w="5387" w:type="dxa"/>
          </w:tcPr>
          <w:p w14:paraId="128CA536" w14:textId="6F1FDBF0" w:rsidR="000368C0" w:rsidRPr="00352752" w:rsidRDefault="006A6D07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  <w:highlight w:val="yellow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Ja/Nee</w:t>
            </w:r>
          </w:p>
        </w:tc>
      </w:tr>
    </w:tbl>
    <w:p w14:paraId="5192BA3A" w14:textId="77777777" w:rsidR="000368C0" w:rsidRPr="00352752" w:rsidRDefault="000368C0" w:rsidP="00A14F66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tbl>
      <w:tblPr>
        <w:tblStyle w:val="Tabelraster"/>
        <w:tblW w:w="9923" w:type="dxa"/>
        <w:tblInd w:w="-572" w:type="dxa"/>
        <w:tblLook w:val="04A0" w:firstRow="1" w:lastRow="0" w:firstColumn="1" w:lastColumn="0" w:noHBand="0" w:noVBand="1"/>
      </w:tblPr>
      <w:tblGrid>
        <w:gridCol w:w="4536"/>
        <w:gridCol w:w="5387"/>
      </w:tblGrid>
      <w:tr w:rsidR="003B0BAF" w:rsidRPr="00352752" w14:paraId="323216B3" w14:textId="77777777" w:rsidTr="00CF6FD8">
        <w:tc>
          <w:tcPr>
            <w:tcW w:w="9923" w:type="dxa"/>
            <w:gridSpan w:val="2"/>
            <w:shd w:val="clear" w:color="auto" w:fill="D5DCE4" w:themeFill="text2" w:themeFillTint="33"/>
          </w:tcPr>
          <w:p w14:paraId="61463B14" w14:textId="004ED4F9" w:rsidR="00E45381" w:rsidRPr="00352752" w:rsidRDefault="00E45381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 xml:space="preserve">Toelichting </w:t>
            </w:r>
            <w:r w:rsidR="00D70DA7" w:rsidRPr="00352752">
              <w:rPr>
                <w:rFonts w:asciiTheme="minorHAnsi" w:hAnsiTheme="minorHAnsi" w:cstheme="minorHAnsi"/>
                <w:b/>
                <w:sz w:val="22"/>
              </w:rPr>
              <w:t>t.a.v.</w:t>
            </w:r>
            <w:r w:rsidR="00CF6FD8" w:rsidRPr="00352752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="006A6D07" w:rsidRPr="00352752">
              <w:rPr>
                <w:rFonts w:asciiTheme="minorHAnsi" w:hAnsiTheme="minorHAnsi" w:cstheme="minorHAnsi"/>
                <w:b/>
                <w:sz w:val="22"/>
              </w:rPr>
              <w:t>e</w:t>
            </w:r>
            <w:r w:rsidRPr="00352752">
              <w:rPr>
                <w:rFonts w:asciiTheme="minorHAnsi" w:hAnsiTheme="minorHAnsi" w:cstheme="minorHAnsi"/>
                <w:b/>
                <w:sz w:val="22"/>
              </w:rPr>
              <w:t>xterne communicatie algemeen</w:t>
            </w:r>
            <w:r w:rsidR="005B333E" w:rsidRPr="00352752">
              <w:rPr>
                <w:rFonts w:asciiTheme="minorHAnsi" w:hAnsiTheme="minorHAnsi" w:cstheme="minorHAnsi"/>
                <w:b/>
                <w:sz w:val="22"/>
              </w:rPr>
              <w:t xml:space="preserve"> (optioneel)</w:t>
            </w:r>
          </w:p>
          <w:p w14:paraId="5439384F" w14:textId="66906BDB" w:rsidR="00E45381" w:rsidRPr="00352752" w:rsidRDefault="006A6D07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>K</w:t>
            </w:r>
            <w:r w:rsidR="00E45381" w:rsidRPr="00352752">
              <w:rPr>
                <w:rFonts w:asciiTheme="minorHAnsi" w:hAnsiTheme="minorHAnsi" w:cstheme="minorHAnsi"/>
                <w:sz w:val="22"/>
              </w:rPr>
              <w:t>ennis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delen </w:t>
            </w:r>
            <w:r w:rsidR="00E45381" w:rsidRPr="00352752">
              <w:rPr>
                <w:rFonts w:asciiTheme="minorHAnsi" w:hAnsiTheme="minorHAnsi" w:cstheme="minorHAnsi"/>
                <w:sz w:val="22"/>
              </w:rPr>
              <w:t xml:space="preserve">is een belangrijk component om verder te groeien 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naar </w:t>
            </w:r>
            <w:r w:rsidR="00E45381" w:rsidRPr="00352752">
              <w:rPr>
                <w:rFonts w:asciiTheme="minorHAnsi" w:hAnsiTheme="minorHAnsi" w:cstheme="minorHAnsi"/>
                <w:sz w:val="22"/>
              </w:rPr>
              <w:t>een inclusievere organisatie.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E45381" w:rsidRPr="00352752">
              <w:rPr>
                <w:rFonts w:asciiTheme="minorHAnsi" w:hAnsiTheme="minorHAnsi" w:cstheme="minorHAnsi"/>
                <w:sz w:val="22"/>
              </w:rPr>
              <w:t>Door te leren van anderen en ervaringen te delen op het gebied van socia</w:t>
            </w:r>
            <w:r w:rsidRPr="00352752">
              <w:rPr>
                <w:rFonts w:asciiTheme="minorHAnsi" w:hAnsiTheme="minorHAnsi" w:cstheme="minorHAnsi"/>
                <w:sz w:val="22"/>
              </w:rPr>
              <w:t>a</w:t>
            </w:r>
            <w:r w:rsidR="00E45381" w:rsidRPr="00352752">
              <w:rPr>
                <w:rFonts w:asciiTheme="minorHAnsi" w:hAnsiTheme="minorHAnsi" w:cstheme="minorHAnsi"/>
                <w:sz w:val="22"/>
              </w:rPr>
              <w:t>l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E45381" w:rsidRPr="00352752">
              <w:rPr>
                <w:rFonts w:asciiTheme="minorHAnsi" w:hAnsiTheme="minorHAnsi" w:cstheme="minorHAnsi"/>
                <w:sz w:val="22"/>
              </w:rPr>
              <w:t>ondernemen, bouwen we samen aan een inclusievere samenleving.</w:t>
            </w:r>
          </w:p>
        </w:tc>
      </w:tr>
      <w:tr w:rsidR="003B0BAF" w:rsidRPr="00352752" w14:paraId="728A097B" w14:textId="77777777" w:rsidTr="006A6D07">
        <w:tc>
          <w:tcPr>
            <w:tcW w:w="4536" w:type="dxa"/>
          </w:tcPr>
          <w:p w14:paraId="04FF1858" w14:textId="0F3503D3" w:rsidR="000368C0" w:rsidRPr="00352752" w:rsidRDefault="0043314C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>Subdoelstellingen</w:t>
            </w:r>
          </w:p>
        </w:tc>
        <w:tc>
          <w:tcPr>
            <w:tcW w:w="5387" w:type="dxa"/>
          </w:tcPr>
          <w:p w14:paraId="49559034" w14:textId="79B119E2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 xml:space="preserve">Omschrijving </w:t>
            </w:r>
            <w:r w:rsidR="00643522" w:rsidRPr="00352752">
              <w:rPr>
                <w:rFonts w:asciiTheme="minorHAnsi" w:hAnsiTheme="minorHAnsi" w:cstheme="minorHAnsi"/>
                <w:b/>
                <w:sz w:val="22"/>
              </w:rPr>
              <w:t xml:space="preserve">van hoe </w:t>
            </w:r>
            <w:r w:rsidR="0078341D" w:rsidRPr="00352752">
              <w:rPr>
                <w:rFonts w:asciiTheme="minorHAnsi" w:hAnsiTheme="minorHAnsi" w:cstheme="minorHAnsi"/>
                <w:b/>
                <w:sz w:val="22"/>
              </w:rPr>
              <w:t>de AO</w:t>
            </w:r>
            <w:r w:rsidR="00887C34" w:rsidRPr="00352752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352752">
              <w:rPr>
                <w:rFonts w:asciiTheme="minorHAnsi" w:hAnsiTheme="minorHAnsi" w:cstheme="minorHAnsi"/>
                <w:b/>
                <w:sz w:val="22"/>
              </w:rPr>
              <w:t xml:space="preserve">deze </w:t>
            </w:r>
            <w:r w:rsidR="009D011C" w:rsidRPr="00352752">
              <w:rPr>
                <w:rFonts w:asciiTheme="minorHAnsi" w:hAnsiTheme="minorHAnsi" w:cstheme="minorHAnsi"/>
                <w:b/>
                <w:sz w:val="22"/>
              </w:rPr>
              <w:t>doelstelling</w:t>
            </w:r>
            <w:r w:rsidRPr="00352752">
              <w:rPr>
                <w:rFonts w:asciiTheme="minorHAnsi" w:hAnsiTheme="minorHAnsi" w:cstheme="minorHAnsi"/>
                <w:b/>
                <w:sz w:val="22"/>
              </w:rPr>
              <w:t>en</w:t>
            </w:r>
            <w:r w:rsidR="00643522" w:rsidRPr="00352752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352752">
              <w:rPr>
                <w:rFonts w:asciiTheme="minorHAnsi" w:hAnsiTheme="minorHAnsi" w:cstheme="minorHAnsi"/>
                <w:b/>
                <w:sz w:val="22"/>
              </w:rPr>
              <w:t>binnen twee jaar borgt</w:t>
            </w:r>
          </w:p>
        </w:tc>
      </w:tr>
      <w:tr w:rsidR="003B0BAF" w:rsidRPr="00352752" w14:paraId="6EE7DC2E" w14:textId="77777777" w:rsidTr="006A6D07">
        <w:tc>
          <w:tcPr>
            <w:tcW w:w="4536" w:type="dxa"/>
          </w:tcPr>
          <w:p w14:paraId="3B9BCB78" w14:textId="4AD1E200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 xml:space="preserve">Klanten, afnemers, opdrachtgevers, </w:t>
            </w:r>
            <w:r w:rsidR="003C2DAD" w:rsidRPr="00352752">
              <w:rPr>
                <w:rFonts w:asciiTheme="minorHAnsi" w:hAnsiTheme="minorHAnsi" w:cstheme="minorHAnsi"/>
                <w:sz w:val="22"/>
              </w:rPr>
              <w:t>l</w:t>
            </w:r>
            <w:r w:rsidRPr="00352752">
              <w:rPr>
                <w:rFonts w:asciiTheme="minorHAnsi" w:hAnsiTheme="minorHAnsi" w:cstheme="minorHAnsi"/>
                <w:sz w:val="22"/>
              </w:rPr>
              <w:t>everanciers, onderaannemers</w:t>
            </w:r>
            <w:r w:rsidR="00643522" w:rsidRPr="00352752">
              <w:rPr>
                <w:rFonts w:asciiTheme="minorHAnsi" w:hAnsiTheme="minorHAnsi" w:cstheme="minorHAnsi"/>
                <w:sz w:val="22"/>
              </w:rPr>
              <w:t>,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3C2DAD" w:rsidRPr="00352752">
              <w:rPr>
                <w:rFonts w:asciiTheme="minorHAnsi" w:hAnsiTheme="minorHAnsi" w:cstheme="minorHAnsi"/>
                <w:sz w:val="22"/>
              </w:rPr>
              <w:t>o</w:t>
            </w:r>
            <w:r w:rsidRPr="00352752">
              <w:rPr>
                <w:rFonts w:asciiTheme="minorHAnsi" w:hAnsiTheme="minorHAnsi" w:cstheme="minorHAnsi"/>
                <w:sz w:val="22"/>
              </w:rPr>
              <w:t>verhede</w:t>
            </w:r>
            <w:r w:rsidR="00643522" w:rsidRPr="00352752">
              <w:rPr>
                <w:rFonts w:asciiTheme="minorHAnsi" w:hAnsiTheme="minorHAnsi" w:cstheme="minorHAnsi"/>
                <w:sz w:val="22"/>
              </w:rPr>
              <w:t xml:space="preserve">n, </w:t>
            </w:r>
            <w:r w:rsidRPr="00352752">
              <w:rPr>
                <w:rFonts w:asciiTheme="minorHAnsi" w:hAnsiTheme="minorHAnsi" w:cstheme="minorHAnsi"/>
                <w:sz w:val="22"/>
              </w:rPr>
              <w:t>regelgevers, branchegenoten, de directe woonomgeving</w:t>
            </w:r>
            <w:r w:rsidR="00643522" w:rsidRPr="00352752">
              <w:rPr>
                <w:rFonts w:asciiTheme="minorHAnsi" w:hAnsiTheme="minorHAnsi" w:cstheme="minorHAnsi"/>
                <w:sz w:val="22"/>
              </w:rPr>
              <w:t xml:space="preserve"> en </w:t>
            </w:r>
            <w:r w:rsidR="002B29C9" w:rsidRPr="00352752">
              <w:rPr>
                <w:rFonts w:asciiTheme="minorHAnsi" w:hAnsiTheme="minorHAnsi" w:cstheme="minorHAnsi"/>
                <w:sz w:val="22"/>
              </w:rPr>
              <w:t>n</w:t>
            </w:r>
            <w:r w:rsidR="00C314A4" w:rsidRPr="00352752">
              <w:rPr>
                <w:rFonts w:asciiTheme="minorHAnsi" w:hAnsiTheme="minorHAnsi" w:cstheme="minorHAnsi"/>
                <w:sz w:val="22"/>
              </w:rPr>
              <w:t>go’s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 (die met inclusiviteit te maken hebben) worden geïnformeerd over het behalen van de PSO.</w:t>
            </w:r>
          </w:p>
        </w:tc>
        <w:tc>
          <w:tcPr>
            <w:tcW w:w="5387" w:type="dxa"/>
          </w:tcPr>
          <w:p w14:paraId="0B76B1E8" w14:textId="1FB2E3E3" w:rsidR="008A3B22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Invullen: </w:t>
            </w:r>
            <w:r w:rsidR="00643522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o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mschrijf </w:t>
            </w:r>
            <w:r w:rsidR="00643522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hoe </w:t>
            </w:r>
            <w:r w:rsidR="0078341D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de AO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 aan de gestelde doelstelling voldoet</w:t>
            </w:r>
            <w:r w:rsidR="003A037E" w:rsidRPr="00352752">
              <w:rPr>
                <w:rFonts w:asciiTheme="minorHAnsi" w:hAnsiTheme="minorHAnsi" w:cstheme="minorHAnsi"/>
                <w:i/>
                <w:sz w:val="22"/>
              </w:rPr>
              <w:t>.</w:t>
            </w:r>
          </w:p>
          <w:p w14:paraId="4F5FA0A9" w14:textId="5F4F9792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</w:p>
          <w:p w14:paraId="22A3545B" w14:textId="7ABA96AA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Het informeren gebeurt minimaal </w:t>
            </w:r>
            <w:r w:rsidR="00643522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via een 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van de volgende media: </w:t>
            </w:r>
            <w:r w:rsidR="00643522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m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edia algemeen, </w:t>
            </w:r>
            <w:r w:rsidR="00643522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r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elatieblad, vakbladen</w:t>
            </w:r>
            <w:r w:rsidR="000100E7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,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 </w:t>
            </w:r>
            <w:r w:rsidR="00643522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s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ocial</w:t>
            </w:r>
            <w:r w:rsidR="00643522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e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 media (</w:t>
            </w:r>
            <w:r w:rsidR="00643522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T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witter</w:t>
            </w:r>
            <w:r w:rsidR="00643522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,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 LinkedIn</w:t>
            </w:r>
            <w:r w:rsidR="00643522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, Instagram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), </w:t>
            </w:r>
            <w:r w:rsidR="00643522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p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ersbericht</w:t>
            </w:r>
            <w:r w:rsidR="00643522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 en 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nieuwsbericht.</w:t>
            </w:r>
          </w:p>
        </w:tc>
      </w:tr>
      <w:tr w:rsidR="003B0BAF" w:rsidRPr="00352752" w14:paraId="76E96CBC" w14:textId="77777777" w:rsidTr="006A6D07">
        <w:tc>
          <w:tcPr>
            <w:tcW w:w="4536" w:type="dxa"/>
          </w:tcPr>
          <w:p w14:paraId="4FF6C898" w14:textId="1FC7E06F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 xml:space="preserve">Het behalen van de PSO wordt vermeld op de website van </w:t>
            </w:r>
            <w:r w:rsidR="0078341D" w:rsidRPr="00352752">
              <w:rPr>
                <w:rFonts w:asciiTheme="minorHAnsi" w:hAnsiTheme="minorHAnsi" w:cstheme="minorHAnsi"/>
                <w:sz w:val="22"/>
              </w:rPr>
              <w:t>de AO</w:t>
            </w:r>
            <w:r w:rsidR="00643522" w:rsidRPr="00352752">
              <w:rPr>
                <w:rFonts w:asciiTheme="minorHAnsi" w:hAnsiTheme="minorHAnsi" w:cstheme="minorHAnsi"/>
                <w:sz w:val="22"/>
              </w:rPr>
              <w:t xml:space="preserve">, met een link naar 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PSO-Nederland en een korte uitleg over wat de PSO is. </w:t>
            </w:r>
            <w:r w:rsidR="00643522" w:rsidRPr="00352752">
              <w:rPr>
                <w:rFonts w:asciiTheme="minorHAnsi" w:hAnsiTheme="minorHAnsi" w:cstheme="minorHAnsi"/>
                <w:sz w:val="22"/>
              </w:rPr>
              <w:t>Dit gebeurt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 binnen drie maanden na uitgifte van het PSO-certificaa</w:t>
            </w:r>
            <w:r w:rsidR="00643522" w:rsidRPr="00352752">
              <w:rPr>
                <w:rFonts w:asciiTheme="minorHAnsi" w:hAnsiTheme="minorHAnsi" w:cstheme="minorHAnsi"/>
                <w:sz w:val="22"/>
              </w:rPr>
              <w:t>t</w:t>
            </w:r>
            <w:r w:rsidRPr="00352752">
              <w:rPr>
                <w:rFonts w:asciiTheme="minorHAnsi" w:hAnsiTheme="minorHAnsi" w:cstheme="minorHAnsi"/>
                <w:sz w:val="22"/>
              </w:rPr>
              <w:t>.</w:t>
            </w:r>
          </w:p>
        </w:tc>
        <w:tc>
          <w:tcPr>
            <w:tcW w:w="5387" w:type="dxa"/>
          </w:tcPr>
          <w:p w14:paraId="497A6109" w14:textId="0145C912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Invullen: </w:t>
            </w:r>
            <w:r w:rsidR="00643522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o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mschrijf </w:t>
            </w:r>
            <w:r w:rsidR="002D4BC5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of</w:t>
            </w:r>
            <w:r w:rsidR="00E45381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 </w:t>
            </w:r>
            <w:r w:rsidR="0078341D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de AO</w:t>
            </w:r>
            <w:r w:rsidR="00887C34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 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aan de gestelde doelstellin</w:t>
            </w:r>
            <w:r w:rsidR="005717E1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g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 voldoet</w:t>
            </w:r>
            <w:r w:rsidR="003A037E" w:rsidRPr="00352752">
              <w:rPr>
                <w:rFonts w:asciiTheme="minorHAnsi" w:hAnsiTheme="minorHAnsi" w:cstheme="minorHAnsi"/>
                <w:i/>
                <w:sz w:val="22"/>
              </w:rPr>
              <w:t>.</w:t>
            </w:r>
          </w:p>
        </w:tc>
      </w:tr>
      <w:tr w:rsidR="003B0BAF" w:rsidRPr="00352752" w14:paraId="2AFF12F8" w14:textId="77777777" w:rsidTr="006A6D07">
        <w:tc>
          <w:tcPr>
            <w:tcW w:w="4536" w:type="dxa"/>
          </w:tcPr>
          <w:p w14:paraId="73FD59A9" w14:textId="0B001207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sz w:val="22"/>
              </w:rPr>
              <w:t xml:space="preserve">De PSO wordt </w:t>
            </w:r>
            <w:r w:rsidR="00643522" w:rsidRPr="00352752">
              <w:rPr>
                <w:rFonts w:asciiTheme="minorHAnsi" w:hAnsiTheme="minorHAnsi" w:cstheme="minorHAnsi"/>
                <w:sz w:val="22"/>
              </w:rPr>
              <w:t xml:space="preserve">na certificering opgenomen 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in </w:t>
            </w:r>
            <w:r w:rsidR="005D2590" w:rsidRPr="00352752">
              <w:rPr>
                <w:rFonts w:asciiTheme="minorHAnsi" w:hAnsiTheme="minorHAnsi" w:cstheme="minorHAnsi"/>
                <w:sz w:val="22"/>
              </w:rPr>
              <w:t>de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 (sociaal) jaarverslag</w:t>
            </w:r>
            <w:r w:rsidR="005D2590" w:rsidRPr="00352752">
              <w:rPr>
                <w:rFonts w:asciiTheme="minorHAnsi" w:hAnsiTheme="minorHAnsi" w:cstheme="minorHAnsi"/>
                <w:sz w:val="22"/>
              </w:rPr>
              <w:t>en</w:t>
            </w:r>
            <w:r w:rsidRPr="00352752">
              <w:rPr>
                <w:rFonts w:asciiTheme="minorHAnsi" w:hAnsiTheme="minorHAnsi" w:cstheme="minorHAnsi"/>
                <w:sz w:val="22"/>
              </w:rPr>
              <w:t xml:space="preserve"> van </w:t>
            </w:r>
            <w:r w:rsidR="0078341D" w:rsidRPr="00352752">
              <w:rPr>
                <w:rFonts w:asciiTheme="minorHAnsi" w:hAnsiTheme="minorHAnsi" w:cstheme="minorHAnsi"/>
                <w:sz w:val="22"/>
              </w:rPr>
              <w:t>de AO</w:t>
            </w:r>
            <w:r w:rsidRPr="00352752">
              <w:rPr>
                <w:rFonts w:asciiTheme="minorHAnsi" w:hAnsiTheme="minorHAnsi" w:cstheme="minorHAnsi"/>
                <w:sz w:val="22"/>
              </w:rPr>
              <w:t>.</w:t>
            </w:r>
          </w:p>
        </w:tc>
        <w:tc>
          <w:tcPr>
            <w:tcW w:w="5387" w:type="dxa"/>
          </w:tcPr>
          <w:p w14:paraId="5965A1DA" w14:textId="0266BE54" w:rsidR="000368C0" w:rsidRPr="00352752" w:rsidRDefault="000368C0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Invullen</w:t>
            </w:r>
            <w:r w:rsidR="00FB17AD" w:rsidRPr="00352752">
              <w:rPr>
                <w:rFonts w:asciiTheme="minorHAnsi" w:hAnsiTheme="minorHAnsi" w:cstheme="minorHAnsi"/>
                <w:i/>
                <w:sz w:val="22"/>
              </w:rPr>
              <w:t>.</w:t>
            </w:r>
          </w:p>
        </w:tc>
      </w:tr>
    </w:tbl>
    <w:p w14:paraId="41058A18" w14:textId="0B3CB14A" w:rsidR="00F618D1" w:rsidRPr="00352752" w:rsidRDefault="00F618D1" w:rsidP="00A14F66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tbl>
      <w:tblPr>
        <w:tblStyle w:val="Tabelraster"/>
        <w:tblW w:w="9923" w:type="dxa"/>
        <w:tblInd w:w="-572" w:type="dxa"/>
        <w:tblLook w:val="04A0" w:firstRow="1" w:lastRow="0" w:firstColumn="1" w:lastColumn="0" w:noHBand="0" w:noVBand="1"/>
      </w:tblPr>
      <w:tblGrid>
        <w:gridCol w:w="4536"/>
        <w:gridCol w:w="5387"/>
      </w:tblGrid>
      <w:tr w:rsidR="003B0BAF" w:rsidRPr="00352752" w14:paraId="71049A53" w14:textId="77777777" w:rsidTr="00CF6FD8">
        <w:tc>
          <w:tcPr>
            <w:tcW w:w="9923" w:type="dxa"/>
            <w:gridSpan w:val="2"/>
            <w:shd w:val="clear" w:color="auto" w:fill="D5DCE4" w:themeFill="text2" w:themeFillTint="33"/>
          </w:tcPr>
          <w:p w14:paraId="7829A750" w14:textId="5408C4C6" w:rsidR="00F618D1" w:rsidRPr="00352752" w:rsidRDefault="00F618D1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lastRenderedPageBreak/>
              <w:t xml:space="preserve">Toelichting </w:t>
            </w:r>
            <w:r w:rsidR="00D70DA7" w:rsidRPr="00352752">
              <w:rPr>
                <w:rFonts w:asciiTheme="minorHAnsi" w:hAnsiTheme="minorHAnsi" w:cstheme="minorHAnsi"/>
                <w:b/>
                <w:sz w:val="22"/>
              </w:rPr>
              <w:t xml:space="preserve">t.b.v. </w:t>
            </w:r>
            <w:r w:rsidR="00B60DB4" w:rsidRPr="00352752">
              <w:rPr>
                <w:rFonts w:asciiTheme="minorHAnsi" w:hAnsiTheme="minorHAnsi" w:cstheme="minorHAnsi"/>
                <w:b/>
                <w:sz w:val="22"/>
              </w:rPr>
              <w:t>samenstelling van de projectgroep PSO-acties voor het plan van aanpak PSO</w:t>
            </w:r>
          </w:p>
        </w:tc>
      </w:tr>
      <w:tr w:rsidR="003B0BAF" w:rsidRPr="00352752" w14:paraId="179CA8FA" w14:textId="77777777" w:rsidTr="006A6D07">
        <w:tc>
          <w:tcPr>
            <w:tcW w:w="4536" w:type="dxa"/>
          </w:tcPr>
          <w:p w14:paraId="58A16281" w14:textId="57128007" w:rsidR="00F618D1" w:rsidRPr="00352752" w:rsidRDefault="0043314C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>Subdoelstellingen</w:t>
            </w:r>
          </w:p>
        </w:tc>
        <w:tc>
          <w:tcPr>
            <w:tcW w:w="5387" w:type="dxa"/>
          </w:tcPr>
          <w:p w14:paraId="424CCE8C" w14:textId="783ABEF7" w:rsidR="00F618D1" w:rsidRPr="00352752" w:rsidRDefault="00F618D1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b/>
                <w:sz w:val="22"/>
              </w:rPr>
            </w:pPr>
            <w:r w:rsidRPr="00352752">
              <w:rPr>
                <w:rFonts w:asciiTheme="minorHAnsi" w:hAnsiTheme="minorHAnsi" w:cstheme="minorHAnsi"/>
                <w:b/>
                <w:sz w:val="22"/>
              </w:rPr>
              <w:t xml:space="preserve">Omschrijving </w:t>
            </w:r>
            <w:r w:rsidR="00B60DB4" w:rsidRPr="00352752">
              <w:rPr>
                <w:rFonts w:asciiTheme="minorHAnsi" w:hAnsiTheme="minorHAnsi" w:cstheme="minorHAnsi"/>
                <w:b/>
                <w:sz w:val="22"/>
              </w:rPr>
              <w:t xml:space="preserve">van hoe </w:t>
            </w:r>
            <w:r w:rsidR="0078341D" w:rsidRPr="00352752">
              <w:rPr>
                <w:rFonts w:asciiTheme="minorHAnsi" w:hAnsiTheme="minorHAnsi" w:cstheme="minorHAnsi"/>
                <w:b/>
                <w:sz w:val="22"/>
              </w:rPr>
              <w:t>de AO</w:t>
            </w:r>
            <w:r w:rsidR="00887C34" w:rsidRPr="00352752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352752">
              <w:rPr>
                <w:rFonts w:asciiTheme="minorHAnsi" w:hAnsiTheme="minorHAnsi" w:cstheme="minorHAnsi"/>
                <w:b/>
                <w:sz w:val="22"/>
              </w:rPr>
              <w:t xml:space="preserve">deze </w:t>
            </w:r>
            <w:r w:rsidR="009D011C" w:rsidRPr="00352752">
              <w:rPr>
                <w:rFonts w:asciiTheme="minorHAnsi" w:hAnsiTheme="minorHAnsi" w:cstheme="minorHAnsi"/>
                <w:b/>
                <w:sz w:val="22"/>
              </w:rPr>
              <w:t>doelstelling</w:t>
            </w:r>
            <w:r w:rsidRPr="00352752">
              <w:rPr>
                <w:rFonts w:asciiTheme="minorHAnsi" w:hAnsiTheme="minorHAnsi" w:cstheme="minorHAnsi"/>
                <w:b/>
                <w:sz w:val="22"/>
              </w:rPr>
              <w:t>en</w:t>
            </w:r>
            <w:r w:rsidR="00B60DB4" w:rsidRPr="00352752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352752">
              <w:rPr>
                <w:rFonts w:asciiTheme="minorHAnsi" w:hAnsiTheme="minorHAnsi" w:cstheme="minorHAnsi"/>
                <w:b/>
                <w:sz w:val="22"/>
              </w:rPr>
              <w:t>binnen twee jaar borgt</w:t>
            </w:r>
          </w:p>
        </w:tc>
      </w:tr>
      <w:tr w:rsidR="003B0BAF" w:rsidRPr="00352752" w14:paraId="67352F1B" w14:textId="77777777" w:rsidTr="006A6D07">
        <w:tc>
          <w:tcPr>
            <w:tcW w:w="4536" w:type="dxa"/>
          </w:tcPr>
          <w:p w14:paraId="35550AA5" w14:textId="6DD43759" w:rsidR="008A3B22" w:rsidRPr="00352752" w:rsidRDefault="00F618D1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sz w:val="22"/>
              </w:rPr>
            </w:pPr>
            <w:r w:rsidRPr="00352752">
              <w:rPr>
                <w:rFonts w:asciiTheme="minorHAnsi" w:hAnsiTheme="minorHAnsi" w:cstheme="minorHAnsi"/>
                <w:iCs/>
                <w:sz w:val="22"/>
              </w:rPr>
              <w:t>Projectleider</w:t>
            </w:r>
            <w:r w:rsidR="00B60DB4" w:rsidRPr="00352752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352752">
              <w:rPr>
                <w:rFonts w:asciiTheme="minorHAnsi" w:hAnsiTheme="minorHAnsi" w:cstheme="minorHAnsi"/>
                <w:sz w:val="22"/>
              </w:rPr>
              <w:t>of verantwoordelijke voor:</w:t>
            </w:r>
          </w:p>
          <w:p w14:paraId="77751478" w14:textId="28D309F8" w:rsidR="00F618D1" w:rsidRPr="00352752" w:rsidRDefault="00B60DB4" w:rsidP="006305D6">
            <w:pPr>
              <w:pStyle w:val="Lijstalinea"/>
              <w:numPr>
                <w:ilvl w:val="0"/>
                <w:numId w:val="9"/>
              </w:numPr>
              <w:spacing w:after="0"/>
              <w:rPr>
                <w:rFonts w:cstheme="minorHAnsi"/>
              </w:rPr>
            </w:pPr>
            <w:r w:rsidRPr="00352752">
              <w:rPr>
                <w:rFonts w:cstheme="minorHAnsi"/>
              </w:rPr>
              <w:t>D</w:t>
            </w:r>
            <w:r w:rsidR="00F618D1" w:rsidRPr="00352752">
              <w:rPr>
                <w:rFonts w:cstheme="minorHAnsi"/>
              </w:rPr>
              <w:t>irecte bijdrage (</w:t>
            </w:r>
            <w:r w:rsidRPr="00352752">
              <w:rPr>
                <w:rFonts w:cstheme="minorHAnsi"/>
                <w:iCs/>
              </w:rPr>
              <w:t xml:space="preserve">aantal </w:t>
            </w:r>
            <w:r w:rsidR="00F618D1" w:rsidRPr="00352752">
              <w:rPr>
                <w:rFonts w:cstheme="minorHAnsi"/>
              </w:rPr>
              <w:t>fte PSO-doelgroep binnen de eigen organisatie</w:t>
            </w:r>
            <w:r w:rsidR="00F618D1" w:rsidRPr="00352752">
              <w:rPr>
                <w:rFonts w:cstheme="minorHAnsi"/>
                <w:iCs/>
              </w:rPr>
              <w:t>)</w:t>
            </w:r>
            <w:r w:rsidR="006305D6" w:rsidRPr="00352752">
              <w:rPr>
                <w:rFonts w:cstheme="minorHAnsi"/>
                <w:iCs/>
              </w:rPr>
              <w:t xml:space="preserve"> inclusief de </w:t>
            </w:r>
            <w:r w:rsidR="00F618D1" w:rsidRPr="00352752">
              <w:rPr>
                <w:rFonts w:cstheme="minorHAnsi"/>
              </w:rPr>
              <w:t>kwalitatieve eisen</w:t>
            </w:r>
            <w:r w:rsidR="006305D6" w:rsidRPr="00352752">
              <w:rPr>
                <w:rFonts w:cstheme="minorHAnsi"/>
              </w:rPr>
              <w:t>.</w:t>
            </w:r>
          </w:p>
          <w:p w14:paraId="6DBA6FC5" w14:textId="498661F6" w:rsidR="00F618D1" w:rsidRPr="00352752" w:rsidRDefault="00FB17AD" w:rsidP="00A14F66">
            <w:pPr>
              <w:pStyle w:val="Lijstalinea"/>
              <w:numPr>
                <w:ilvl w:val="0"/>
                <w:numId w:val="9"/>
              </w:numPr>
              <w:spacing w:after="0"/>
              <w:rPr>
                <w:rFonts w:cstheme="minorHAnsi"/>
              </w:rPr>
            </w:pPr>
            <w:r w:rsidRPr="00352752">
              <w:rPr>
                <w:rFonts w:cstheme="minorHAnsi"/>
              </w:rPr>
              <w:t>I</w:t>
            </w:r>
            <w:r w:rsidR="00F618D1" w:rsidRPr="00352752">
              <w:rPr>
                <w:rFonts w:cstheme="minorHAnsi"/>
              </w:rPr>
              <w:t>ndirecte bijdrage (socialer inkopen</w:t>
            </w:r>
            <w:r w:rsidR="00F618D1" w:rsidRPr="00352752">
              <w:rPr>
                <w:rFonts w:cstheme="minorHAnsi"/>
                <w:iCs/>
              </w:rPr>
              <w:t>)</w:t>
            </w:r>
            <w:r w:rsidR="00B60DB4" w:rsidRPr="00352752">
              <w:rPr>
                <w:rFonts w:cstheme="minorHAnsi"/>
                <w:iCs/>
              </w:rPr>
              <w:t>.</w:t>
            </w:r>
          </w:p>
          <w:p w14:paraId="4F5C162A" w14:textId="379AF224" w:rsidR="00F618D1" w:rsidRPr="00352752" w:rsidRDefault="00B60DB4" w:rsidP="00A14F66">
            <w:pPr>
              <w:pStyle w:val="Lijstalinea"/>
              <w:numPr>
                <w:ilvl w:val="0"/>
                <w:numId w:val="9"/>
              </w:numPr>
              <w:spacing w:after="0"/>
              <w:rPr>
                <w:rFonts w:cstheme="minorHAnsi"/>
              </w:rPr>
            </w:pPr>
            <w:r w:rsidRPr="00352752">
              <w:rPr>
                <w:rFonts w:cstheme="minorHAnsi"/>
                <w:iCs/>
              </w:rPr>
              <w:t>B</w:t>
            </w:r>
            <w:r w:rsidR="00FB17AD" w:rsidRPr="00352752">
              <w:rPr>
                <w:rFonts w:cstheme="minorHAnsi"/>
                <w:iCs/>
              </w:rPr>
              <w:t xml:space="preserve">orgen </w:t>
            </w:r>
            <w:r w:rsidRPr="00352752">
              <w:rPr>
                <w:rFonts w:cstheme="minorHAnsi"/>
                <w:iCs/>
              </w:rPr>
              <w:t xml:space="preserve">van de </w:t>
            </w:r>
            <w:r w:rsidR="00FB17AD" w:rsidRPr="00352752">
              <w:rPr>
                <w:rFonts w:cstheme="minorHAnsi"/>
              </w:rPr>
              <w:t xml:space="preserve">uitvoering </w:t>
            </w:r>
            <w:r w:rsidRPr="00352752">
              <w:rPr>
                <w:rFonts w:cstheme="minorHAnsi"/>
                <w:iCs/>
              </w:rPr>
              <w:t>van het p</w:t>
            </w:r>
            <w:r w:rsidR="00FB17AD" w:rsidRPr="00352752">
              <w:rPr>
                <w:rFonts w:cstheme="minorHAnsi"/>
                <w:iCs/>
              </w:rPr>
              <w:t>lan</w:t>
            </w:r>
            <w:r w:rsidR="00FB17AD" w:rsidRPr="00352752">
              <w:rPr>
                <w:rFonts w:cstheme="minorHAnsi"/>
              </w:rPr>
              <w:t xml:space="preserve"> van </w:t>
            </w:r>
            <w:r w:rsidR="00937DC1" w:rsidRPr="00352752">
              <w:rPr>
                <w:rFonts w:cstheme="minorHAnsi"/>
              </w:rPr>
              <w:t xml:space="preserve">aanpak </w:t>
            </w:r>
            <w:r w:rsidR="00FB17AD" w:rsidRPr="00352752">
              <w:rPr>
                <w:rFonts w:cstheme="minorHAnsi"/>
              </w:rPr>
              <w:t xml:space="preserve">en </w:t>
            </w:r>
            <w:r w:rsidR="00F16CCC">
              <w:rPr>
                <w:rFonts w:cstheme="minorHAnsi"/>
              </w:rPr>
              <w:t xml:space="preserve">het </w:t>
            </w:r>
            <w:r w:rsidR="009421B2" w:rsidRPr="00352752">
              <w:rPr>
                <w:rFonts w:cstheme="minorHAnsi"/>
              </w:rPr>
              <w:t xml:space="preserve">indienen </w:t>
            </w:r>
            <w:r w:rsidRPr="00352752">
              <w:rPr>
                <w:rFonts w:cstheme="minorHAnsi"/>
                <w:iCs/>
              </w:rPr>
              <w:t xml:space="preserve">ervan </w:t>
            </w:r>
            <w:r w:rsidR="009421B2" w:rsidRPr="00352752">
              <w:rPr>
                <w:rFonts w:cstheme="minorHAnsi"/>
                <w:iCs/>
              </w:rPr>
              <w:t>(</w:t>
            </w:r>
            <w:r w:rsidRPr="00352752">
              <w:rPr>
                <w:rFonts w:cstheme="minorHAnsi"/>
                <w:iCs/>
              </w:rPr>
              <w:t xml:space="preserve">ook bij </w:t>
            </w:r>
            <w:r w:rsidR="009421B2" w:rsidRPr="00352752">
              <w:rPr>
                <w:rFonts w:cstheme="minorHAnsi"/>
                <w:iCs/>
              </w:rPr>
              <w:t>hercertificering)</w:t>
            </w:r>
            <w:r w:rsidR="00FB17AD" w:rsidRPr="00352752">
              <w:rPr>
                <w:rFonts w:cstheme="minorHAnsi"/>
                <w:iCs/>
              </w:rPr>
              <w:t xml:space="preserve">. </w:t>
            </w:r>
            <w:r w:rsidRPr="00352752">
              <w:rPr>
                <w:rFonts w:cstheme="minorHAnsi"/>
                <w:iCs/>
              </w:rPr>
              <w:t>PSO-Nederland stuurt</w:t>
            </w:r>
            <w:r w:rsidRPr="00352752">
              <w:rPr>
                <w:rFonts w:cstheme="minorHAnsi"/>
              </w:rPr>
              <w:t xml:space="preserve"> </w:t>
            </w:r>
            <w:r w:rsidR="00FB17AD" w:rsidRPr="00352752">
              <w:rPr>
                <w:rFonts w:cstheme="minorHAnsi"/>
              </w:rPr>
              <w:t xml:space="preserve">diverse mails </w:t>
            </w:r>
            <w:r w:rsidRPr="00352752">
              <w:rPr>
                <w:rFonts w:cstheme="minorHAnsi"/>
                <w:iCs/>
              </w:rPr>
              <w:t xml:space="preserve">naar de Accounthouder (dus de persoon die namens de AO de aanvraag verzorgt). Daarin </w:t>
            </w:r>
            <w:r w:rsidR="00FB17AD" w:rsidRPr="00352752">
              <w:rPr>
                <w:rFonts w:cstheme="minorHAnsi"/>
                <w:iCs/>
              </w:rPr>
              <w:t>attendeer</w:t>
            </w:r>
            <w:r w:rsidRPr="00352752">
              <w:rPr>
                <w:rFonts w:cstheme="minorHAnsi"/>
                <w:iCs/>
              </w:rPr>
              <w:t>t PSO-Nederland</w:t>
            </w:r>
            <w:r w:rsidRPr="00352752">
              <w:rPr>
                <w:rFonts w:cstheme="minorHAnsi"/>
              </w:rPr>
              <w:t xml:space="preserve"> </w:t>
            </w:r>
            <w:r w:rsidR="00D32C1D" w:rsidRPr="00352752">
              <w:rPr>
                <w:rFonts w:cstheme="minorHAnsi"/>
              </w:rPr>
              <w:t xml:space="preserve">de AO </w:t>
            </w:r>
            <w:r w:rsidR="00FB17AD" w:rsidRPr="00352752">
              <w:rPr>
                <w:rFonts w:cstheme="minorHAnsi"/>
              </w:rPr>
              <w:t>op</w:t>
            </w:r>
            <w:r w:rsidRPr="00352752">
              <w:rPr>
                <w:rFonts w:cstheme="minorHAnsi"/>
              </w:rPr>
              <w:t xml:space="preserve"> </w:t>
            </w:r>
            <w:r w:rsidR="00FB17AD" w:rsidRPr="00352752">
              <w:rPr>
                <w:rFonts w:cstheme="minorHAnsi"/>
              </w:rPr>
              <w:t xml:space="preserve">eventuele </w:t>
            </w:r>
            <w:r w:rsidR="00FB17AD" w:rsidRPr="00352752">
              <w:rPr>
                <w:rFonts w:cstheme="minorHAnsi"/>
                <w:iCs/>
              </w:rPr>
              <w:t>hercertificering</w:t>
            </w:r>
            <w:r w:rsidR="00FB17AD" w:rsidRPr="00352752">
              <w:rPr>
                <w:rFonts w:cstheme="minorHAnsi"/>
              </w:rPr>
              <w:t xml:space="preserve"> en</w:t>
            </w:r>
            <w:r w:rsidR="00FB17AD" w:rsidRPr="00352752">
              <w:rPr>
                <w:rFonts w:cstheme="minorHAnsi"/>
                <w:iCs/>
              </w:rPr>
              <w:t xml:space="preserve"> </w:t>
            </w:r>
            <w:r w:rsidRPr="00352752">
              <w:rPr>
                <w:rFonts w:cstheme="minorHAnsi"/>
                <w:iCs/>
              </w:rPr>
              <w:t>de</w:t>
            </w:r>
            <w:r w:rsidRPr="00352752">
              <w:rPr>
                <w:rFonts w:cstheme="minorHAnsi"/>
              </w:rPr>
              <w:t xml:space="preserve"> </w:t>
            </w:r>
            <w:r w:rsidR="00FB17AD" w:rsidRPr="00352752">
              <w:rPr>
                <w:rFonts w:cstheme="minorHAnsi"/>
              </w:rPr>
              <w:t>bijbehorende tijdslijn.</w:t>
            </w:r>
          </w:p>
        </w:tc>
        <w:tc>
          <w:tcPr>
            <w:tcW w:w="5387" w:type="dxa"/>
          </w:tcPr>
          <w:p w14:paraId="1ACB219A" w14:textId="1D9BB6F4" w:rsidR="00F618D1" w:rsidRPr="00352752" w:rsidRDefault="00F618D1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Invullen: </w:t>
            </w:r>
            <w:r w:rsidR="00B60DB4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o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mschrijf wie de projectleider of verantwoordelijke zijn voor het behalen van </w:t>
            </w:r>
            <w:r w:rsidR="00B60DB4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 xml:space="preserve">onder meer </w:t>
            </w: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de (sub)doelstellingen.</w:t>
            </w:r>
          </w:p>
          <w:p w14:paraId="67634AB0" w14:textId="2CC94A08" w:rsidR="00F618D1" w:rsidRPr="00352752" w:rsidRDefault="00F618D1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3B0BAF" w:rsidRPr="00352752" w14:paraId="63D812E0" w14:textId="77777777" w:rsidTr="006A6D07">
        <w:tc>
          <w:tcPr>
            <w:tcW w:w="4536" w:type="dxa"/>
          </w:tcPr>
          <w:p w14:paraId="7E5D1198" w14:textId="60E65CAD" w:rsidR="00F618D1" w:rsidRPr="00352752" w:rsidRDefault="00F618D1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Cs/>
                <w:sz w:val="22"/>
              </w:rPr>
            </w:pPr>
            <w:r w:rsidRPr="00352752">
              <w:rPr>
                <w:rFonts w:asciiTheme="minorHAnsi" w:hAnsiTheme="minorHAnsi" w:cstheme="minorHAnsi"/>
                <w:iCs/>
                <w:sz w:val="22"/>
              </w:rPr>
              <w:t>Periodiek overleg projectgroep</w:t>
            </w:r>
          </w:p>
        </w:tc>
        <w:tc>
          <w:tcPr>
            <w:tcW w:w="5387" w:type="dxa"/>
          </w:tcPr>
          <w:p w14:paraId="5378FEE9" w14:textId="416A5D76" w:rsidR="00F618D1" w:rsidRPr="00352752" w:rsidRDefault="00F618D1" w:rsidP="00A14F66">
            <w:pPr>
              <w:spacing w:before="0" w:after="0" w:line="259" w:lineRule="auto"/>
              <w:contextualSpacing/>
              <w:rPr>
                <w:rFonts w:asciiTheme="minorHAnsi" w:hAnsiTheme="minorHAnsi" w:cstheme="minorHAnsi"/>
                <w:i/>
                <w:sz w:val="22"/>
              </w:rPr>
            </w:pPr>
            <w:r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Invullen: d</w:t>
            </w:r>
            <w:r w:rsidR="00FB17AD" w:rsidRPr="00352752">
              <w:rPr>
                <w:rFonts w:asciiTheme="minorHAnsi" w:hAnsiTheme="minorHAnsi" w:cstheme="minorHAnsi"/>
                <w:i/>
                <w:sz w:val="22"/>
                <w:highlight w:val="yellow"/>
              </w:rPr>
              <w:t>ata.</w:t>
            </w:r>
          </w:p>
        </w:tc>
      </w:tr>
    </w:tbl>
    <w:p w14:paraId="4DAF18B7" w14:textId="77777777" w:rsidR="00352752" w:rsidRPr="00352752" w:rsidRDefault="00352752" w:rsidP="00A1206C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p w14:paraId="7B44D051" w14:textId="77777777" w:rsidR="00400375" w:rsidRPr="00400375" w:rsidRDefault="00400375" w:rsidP="00DD066F">
      <w:pPr>
        <w:pStyle w:val="Kop2"/>
        <w:rPr>
          <w:b/>
          <w:bCs/>
          <w:iCs/>
          <w:color w:val="00B0F0"/>
          <w:sz w:val="22"/>
          <w:szCs w:val="22"/>
        </w:rPr>
      </w:pPr>
      <w:bookmarkStart w:id="9" w:name="_Toc226540026"/>
      <w:r w:rsidRPr="00A91E23">
        <w:rPr>
          <w:b/>
          <w:bCs/>
          <w:iCs/>
          <w:color w:val="00B0F0"/>
          <w:sz w:val="22"/>
          <w:szCs w:val="22"/>
        </w:rPr>
        <w:t>Reflectie bij verlenging Aspirant</w:t>
      </w:r>
      <w:r w:rsidRPr="00A91E23">
        <w:rPr>
          <w:b/>
          <w:bCs/>
          <w:iCs/>
          <w:color w:val="00B0F0"/>
          <w:sz w:val="22"/>
          <w:szCs w:val="22"/>
        </w:rPr>
        <w:noBreakHyphen/>
        <w:t>status (verplicht indien van toepassing)</w:t>
      </w:r>
      <w:bookmarkEnd w:id="9"/>
    </w:p>
    <w:p w14:paraId="19F8A3BF" w14:textId="77777777" w:rsidR="00400375" w:rsidRPr="00A91E23" w:rsidRDefault="00400375" w:rsidP="00400375">
      <w:pPr>
        <w:spacing w:before="0" w:after="0" w:line="259" w:lineRule="auto"/>
        <w:contextualSpacing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3F5FF6D4" w14:textId="13C1B8EC" w:rsidR="00AE288C" w:rsidRPr="00AE288C" w:rsidRDefault="00400375" w:rsidP="00F55C33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A91E23">
        <w:rPr>
          <w:rFonts w:asciiTheme="minorHAnsi" w:hAnsiTheme="minorHAnsi" w:cstheme="minorHAnsi"/>
          <w:iCs/>
          <w:sz w:val="22"/>
          <w:szCs w:val="22"/>
        </w:rPr>
        <w:t xml:space="preserve">Bij een </w:t>
      </w:r>
      <w:r w:rsidRPr="00A91E23">
        <w:rPr>
          <w:rFonts w:asciiTheme="minorHAnsi" w:hAnsiTheme="minorHAnsi" w:cstheme="minorHAnsi"/>
          <w:b/>
          <w:bCs/>
          <w:iCs/>
          <w:sz w:val="22"/>
          <w:szCs w:val="22"/>
        </w:rPr>
        <w:t>tweede aanvraag</w:t>
      </w:r>
      <w:r w:rsidRPr="00A91E23">
        <w:rPr>
          <w:rFonts w:asciiTheme="minorHAnsi" w:hAnsiTheme="minorHAnsi" w:cstheme="minorHAnsi"/>
          <w:iCs/>
          <w:sz w:val="22"/>
          <w:szCs w:val="22"/>
        </w:rPr>
        <w:t xml:space="preserve"> voor de Aspirant</w:t>
      </w:r>
      <w:r w:rsidRPr="00A91E23">
        <w:rPr>
          <w:rFonts w:asciiTheme="minorHAnsi" w:hAnsiTheme="minorHAnsi" w:cstheme="minorHAnsi"/>
          <w:iCs/>
          <w:sz w:val="22"/>
          <w:szCs w:val="22"/>
        </w:rPr>
        <w:noBreakHyphen/>
        <w:t>status bevat het Plan van Aanpak een reflectie op het eerdere plan</w:t>
      </w:r>
      <w:r w:rsidR="001A31D9" w:rsidRPr="00AE288C">
        <w:rPr>
          <w:rFonts w:asciiTheme="minorHAnsi" w:hAnsiTheme="minorHAnsi" w:cstheme="minorHAnsi"/>
          <w:iCs/>
          <w:sz w:val="22"/>
          <w:szCs w:val="22"/>
        </w:rPr>
        <w:t xml:space="preserve"> (zie handleiding </w:t>
      </w:r>
      <w:r w:rsidR="001A31D9" w:rsidRPr="00AE288C">
        <w:rPr>
          <w:rFonts w:asciiTheme="minorHAnsi" w:hAnsiTheme="minorHAnsi" w:cstheme="minorHAnsi"/>
          <w:sz w:val="22"/>
          <w:szCs w:val="22"/>
        </w:rPr>
        <w:t>§ 4.3.2 – eis 0.1 sub 4)</w:t>
      </w:r>
      <w:r w:rsidRPr="00A91E23">
        <w:rPr>
          <w:rFonts w:asciiTheme="minorHAnsi" w:hAnsiTheme="minorHAnsi" w:cstheme="minorHAnsi"/>
          <w:iCs/>
          <w:sz w:val="22"/>
          <w:szCs w:val="22"/>
        </w:rPr>
        <w:t>:</w:t>
      </w:r>
    </w:p>
    <w:p w14:paraId="5F8D0BFD" w14:textId="77777777" w:rsidR="00AE288C" w:rsidRPr="00AE288C" w:rsidRDefault="00AE288C" w:rsidP="00AE288C">
      <w:pPr>
        <w:pStyle w:val="Default"/>
        <w:numPr>
          <w:ilvl w:val="0"/>
          <w:numId w:val="21"/>
        </w:numPr>
        <w:ind w:left="624" w:hanging="340"/>
        <w:rPr>
          <w:rFonts w:asciiTheme="minorHAnsi" w:hAnsiTheme="minorHAnsi" w:cstheme="minorHAnsi"/>
          <w:sz w:val="22"/>
          <w:szCs w:val="22"/>
        </w:rPr>
      </w:pPr>
      <w:r w:rsidRPr="00AE288C">
        <w:rPr>
          <w:rFonts w:asciiTheme="minorHAnsi" w:hAnsiTheme="minorHAnsi" w:cstheme="minorHAnsi"/>
          <w:sz w:val="22"/>
          <w:szCs w:val="22"/>
        </w:rPr>
        <w:t xml:space="preserve">a. Welke doelen en acties uit het vorige Plan van Aanpak zijn uitgevoerd; </w:t>
      </w:r>
    </w:p>
    <w:p w14:paraId="4111D51B" w14:textId="77777777" w:rsidR="00AE288C" w:rsidRPr="00AE288C" w:rsidRDefault="00AE288C" w:rsidP="00AE288C">
      <w:pPr>
        <w:pStyle w:val="Default"/>
        <w:numPr>
          <w:ilvl w:val="0"/>
          <w:numId w:val="21"/>
        </w:numPr>
        <w:ind w:left="624" w:hanging="340"/>
        <w:rPr>
          <w:rFonts w:asciiTheme="minorHAnsi" w:hAnsiTheme="minorHAnsi" w:cstheme="minorHAnsi"/>
          <w:sz w:val="22"/>
          <w:szCs w:val="22"/>
        </w:rPr>
      </w:pPr>
      <w:r w:rsidRPr="00AE288C">
        <w:rPr>
          <w:rFonts w:asciiTheme="minorHAnsi" w:hAnsiTheme="minorHAnsi" w:cstheme="minorHAnsi"/>
          <w:sz w:val="22"/>
          <w:szCs w:val="22"/>
        </w:rPr>
        <w:t xml:space="preserve">b. In hoeverre deze acties hebben bijgedragen aan het behalen van (of het uitblijven van) de gewenste PSO-trede; </w:t>
      </w:r>
    </w:p>
    <w:p w14:paraId="642951BC" w14:textId="77777777" w:rsidR="00AE288C" w:rsidRPr="00AE288C" w:rsidRDefault="00AE288C" w:rsidP="00AE288C">
      <w:pPr>
        <w:pStyle w:val="Default"/>
        <w:numPr>
          <w:ilvl w:val="0"/>
          <w:numId w:val="21"/>
        </w:numPr>
        <w:ind w:left="624" w:hanging="340"/>
        <w:rPr>
          <w:rFonts w:asciiTheme="minorHAnsi" w:hAnsiTheme="minorHAnsi" w:cstheme="minorHAnsi"/>
          <w:sz w:val="22"/>
          <w:szCs w:val="22"/>
        </w:rPr>
      </w:pPr>
      <w:r w:rsidRPr="00AE288C">
        <w:rPr>
          <w:rFonts w:asciiTheme="minorHAnsi" w:hAnsiTheme="minorHAnsi" w:cstheme="minorHAnsi"/>
          <w:sz w:val="22"/>
          <w:szCs w:val="22"/>
        </w:rPr>
        <w:t xml:space="preserve">c. Een analyse van de oorzaken waarom de beoogde resultaten niet of onvoldoende zijn gerealiseerd; </w:t>
      </w:r>
    </w:p>
    <w:p w14:paraId="20318CD7" w14:textId="77777777" w:rsidR="00AE288C" w:rsidRPr="00AE288C" w:rsidRDefault="00AE288C" w:rsidP="00AE288C">
      <w:pPr>
        <w:pStyle w:val="Default"/>
        <w:numPr>
          <w:ilvl w:val="0"/>
          <w:numId w:val="21"/>
        </w:numPr>
        <w:ind w:left="624" w:hanging="340"/>
        <w:rPr>
          <w:rFonts w:asciiTheme="minorHAnsi" w:hAnsiTheme="minorHAnsi" w:cstheme="minorHAnsi"/>
          <w:sz w:val="22"/>
          <w:szCs w:val="22"/>
        </w:rPr>
      </w:pPr>
      <w:r w:rsidRPr="00AE288C">
        <w:rPr>
          <w:rFonts w:asciiTheme="minorHAnsi" w:hAnsiTheme="minorHAnsi" w:cstheme="minorHAnsi"/>
          <w:sz w:val="22"/>
          <w:szCs w:val="22"/>
        </w:rPr>
        <w:t xml:space="preserve">d. Welke aangepaste of nieuwe maatregelen worden getroffen om wél toe te werken naar het behalen van minimaal de Basistrede. </w:t>
      </w:r>
    </w:p>
    <w:p w14:paraId="27F4CB08" w14:textId="77777777" w:rsidR="00AE288C" w:rsidRDefault="00AE288C" w:rsidP="00AE288C">
      <w:pPr>
        <w:pStyle w:val="Default"/>
        <w:numPr>
          <w:ilvl w:val="1"/>
          <w:numId w:val="20"/>
        </w:numPr>
        <w:rPr>
          <w:sz w:val="17"/>
          <w:szCs w:val="17"/>
        </w:rPr>
      </w:pPr>
    </w:p>
    <w:p w14:paraId="4789E547" w14:textId="77777777" w:rsidR="00400375" w:rsidRPr="00A91E23" w:rsidRDefault="00400375" w:rsidP="00400375">
      <w:pPr>
        <w:spacing w:before="0" w:after="0" w:line="259" w:lineRule="auto"/>
        <w:contextualSpacing/>
        <w:rPr>
          <w:rFonts w:asciiTheme="minorHAnsi" w:hAnsiTheme="minorHAnsi" w:cstheme="minorHAnsi"/>
          <w:iCs/>
          <w:sz w:val="22"/>
          <w:szCs w:val="22"/>
        </w:rPr>
      </w:pPr>
      <w:r w:rsidRPr="00A91E23">
        <w:rPr>
          <w:rFonts w:asciiTheme="minorHAnsi" w:hAnsiTheme="minorHAnsi" w:cstheme="minorHAnsi"/>
          <w:iCs/>
          <w:sz w:val="22"/>
          <w:szCs w:val="22"/>
        </w:rPr>
        <w:t>Het ontbreken van deze reflectie kan leiden tot afwijzing van de verlengingsaanvraag.</w:t>
      </w:r>
    </w:p>
    <w:p w14:paraId="20220C83" w14:textId="77777777" w:rsidR="00352752" w:rsidRPr="00352752" w:rsidRDefault="00352752" w:rsidP="00A1206C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p w14:paraId="26CB1434" w14:textId="5546C78B" w:rsidR="00A1206C" w:rsidRPr="00A1206C" w:rsidRDefault="00A1206C" w:rsidP="00A1206C">
      <w:pPr>
        <w:spacing w:before="0" w:after="0" w:line="259" w:lineRule="auto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 w:rsidRPr="00A1206C">
        <w:rPr>
          <w:rFonts w:asciiTheme="minorHAnsi" w:hAnsiTheme="minorHAnsi" w:cstheme="minorHAnsi"/>
          <w:b/>
          <w:bCs/>
          <w:sz w:val="22"/>
          <w:szCs w:val="22"/>
        </w:rPr>
        <w:t>Slotbepaling</w:t>
      </w:r>
    </w:p>
    <w:p w14:paraId="3C3AC5AD" w14:textId="77777777" w:rsidR="00352752" w:rsidRPr="00352752" w:rsidRDefault="00352752" w:rsidP="002E4E63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p w14:paraId="4D580DA5" w14:textId="4020C737" w:rsidR="002E4E63" w:rsidRPr="002E4E63" w:rsidRDefault="002E4E63" w:rsidP="002E4E63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E4E63">
        <w:rPr>
          <w:rFonts w:asciiTheme="minorHAnsi" w:hAnsiTheme="minorHAnsi" w:cstheme="minorHAnsi"/>
          <w:sz w:val="22"/>
          <w:szCs w:val="22"/>
        </w:rPr>
        <w:t>Aan deze handreiking kunnen geen rechten worden ontleend. De actuele PSO</w:t>
      </w:r>
      <w:r w:rsidRPr="002E4E63">
        <w:rPr>
          <w:rFonts w:asciiTheme="minorHAnsi" w:hAnsiTheme="minorHAnsi" w:cstheme="minorHAnsi"/>
          <w:sz w:val="22"/>
          <w:szCs w:val="22"/>
        </w:rPr>
        <w:noBreakHyphen/>
        <w:t>handleiding en de informatie in MijnPSO zijn te allen tijde leidend bij toetsing en certificering.</w:t>
      </w:r>
    </w:p>
    <w:p w14:paraId="73602E07" w14:textId="748A4C2A" w:rsidR="00427F41" w:rsidRPr="00352752" w:rsidRDefault="00427F41" w:rsidP="00A14F66">
      <w:pPr>
        <w:spacing w:before="0" w:after="0" w:line="259" w:lineRule="auto"/>
        <w:contextualSpacing/>
        <w:rPr>
          <w:rFonts w:asciiTheme="minorHAnsi" w:hAnsiTheme="minorHAnsi" w:cstheme="minorHAnsi"/>
          <w:sz w:val="22"/>
          <w:szCs w:val="22"/>
        </w:rPr>
      </w:pPr>
    </w:p>
    <w:sectPr w:rsidR="00427F41" w:rsidRPr="00352752" w:rsidSect="00710B81">
      <w:headerReference w:type="default" r:id="rId17"/>
      <w:footerReference w:type="default" r:id="rId18"/>
      <w:headerReference w:type="first" r:id="rId19"/>
      <w:footerReference w:type="first" r:id="rId20"/>
      <w:pgSz w:w="11900" w:h="16840"/>
      <w:pgMar w:top="1417" w:right="1417" w:bottom="1417" w:left="1417" w:header="1247" w:footer="0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7" w:author="Laurens  van Balsfoort" w:date="2023-01-18T16:55:00Z" w:initials="LvB">
    <w:p w14:paraId="5B421171" w14:textId="77777777" w:rsidR="00F85B93" w:rsidRDefault="00F85B93" w:rsidP="006C5D07">
      <w:pPr>
        <w:pStyle w:val="Tekstopmerking"/>
      </w:pPr>
      <w:r>
        <w:rPr>
          <w:rStyle w:val="Verwijzingopmerking"/>
        </w:rPr>
        <w:annotationRef/>
      </w:r>
      <w:r>
        <w:t>Vervangen met normeringen voor basis trede of laten zo?</w:t>
      </w:r>
      <w: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5B421171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2772A2EE" w16cex:dateUtc="2023-01-18T15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5B421171" w16cid:durableId="2772A2E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7705DD" w14:textId="77777777" w:rsidR="002F375D" w:rsidRDefault="002F375D" w:rsidP="003A02BD">
      <w:pPr>
        <w:spacing w:before="0" w:after="0" w:line="240" w:lineRule="auto"/>
      </w:pPr>
      <w:r>
        <w:separator/>
      </w:r>
    </w:p>
  </w:endnote>
  <w:endnote w:type="continuationSeparator" w:id="0">
    <w:p w14:paraId="60FB6D5C" w14:textId="77777777" w:rsidR="002F375D" w:rsidRDefault="002F375D" w:rsidP="003A02BD">
      <w:pPr>
        <w:spacing w:before="0" w:after="0" w:line="240" w:lineRule="auto"/>
      </w:pPr>
      <w:r>
        <w:continuationSeparator/>
      </w:r>
    </w:p>
  </w:endnote>
  <w:endnote w:type="continuationNotice" w:id="1">
    <w:p w14:paraId="0435D5B5" w14:textId="77777777" w:rsidR="002F375D" w:rsidRDefault="002F375D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AG Rounded Std Light">
    <w:altName w:val="Calibri"/>
    <w:charset w:val="00"/>
    <w:family w:val="auto"/>
    <w:pitch w:val="variable"/>
    <w:sig w:usb0="00000003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86194977"/>
      <w:docPartObj>
        <w:docPartGallery w:val="Page Numbers (Bottom of Page)"/>
        <w:docPartUnique/>
      </w:docPartObj>
    </w:sdtPr>
    <w:sdtEndPr>
      <w:rPr>
        <w:b/>
        <w:color w:val="002060"/>
      </w:rPr>
    </w:sdtEndPr>
    <w:sdtContent>
      <w:p w14:paraId="260CD665" w14:textId="2ECCF967" w:rsidR="008A3B22" w:rsidRDefault="006865B8" w:rsidP="00ED34BA">
        <w:pPr>
          <w:spacing w:after="0" w:line="240" w:lineRule="auto"/>
          <w:ind w:left="33" w:hanging="600"/>
          <w:rPr>
            <w:rFonts w:ascii="VAG Rounded Std Light" w:eastAsia="Times New Roman" w:hAnsi="VAG Rounded Std Light"/>
            <w:i/>
            <w:color w:val="006B8F"/>
            <w:sz w:val="16"/>
            <w:szCs w:val="16"/>
          </w:rPr>
        </w:pPr>
        <w:r w:rsidRPr="00F61651">
          <w:rPr>
            <w:b/>
            <w:color w:val="002060"/>
          </w:rPr>
          <w:fldChar w:fldCharType="begin"/>
        </w:r>
        <w:r w:rsidRPr="00F61651">
          <w:rPr>
            <w:b/>
            <w:color w:val="002060"/>
          </w:rPr>
          <w:instrText>PAGE   \* MERGEFORMAT</w:instrText>
        </w:r>
        <w:r w:rsidRPr="00F61651">
          <w:rPr>
            <w:b/>
            <w:color w:val="002060"/>
          </w:rPr>
          <w:fldChar w:fldCharType="separate"/>
        </w:r>
        <w:r>
          <w:rPr>
            <w:b/>
            <w:noProof/>
            <w:color w:val="002060"/>
          </w:rPr>
          <w:t>13</w:t>
        </w:r>
        <w:r w:rsidRPr="00F61651">
          <w:rPr>
            <w:b/>
            <w:color w:val="002060"/>
          </w:rPr>
          <w:fldChar w:fldCharType="end"/>
        </w:r>
        <w:r w:rsidR="008A3B22">
          <w:rPr>
            <w:rFonts w:ascii="VAG Rounded Std Light" w:eastAsia="Times New Roman" w:hAnsi="VAG Rounded Std Light"/>
            <w:color w:val="006B8F"/>
            <w:sz w:val="16"/>
            <w:szCs w:val="16"/>
          </w:rPr>
          <w:t xml:space="preserve"> </w:t>
        </w:r>
        <w:r>
          <w:rPr>
            <w:rFonts w:ascii="VAG Rounded Std Light" w:eastAsia="Times New Roman" w:hAnsi="VAG Rounded Std Light"/>
            <w:color w:val="006B8F"/>
            <w:sz w:val="16"/>
            <w:szCs w:val="16"/>
          </w:rPr>
          <w:tab/>
        </w:r>
        <w:r w:rsidRPr="00F624F3">
          <w:rPr>
            <w:rFonts w:ascii="VAG Rounded Std Light" w:eastAsia="Times New Roman" w:hAnsi="VAG Rounded Std Light"/>
            <w:i/>
            <w:color w:val="006B8F"/>
            <w:sz w:val="16"/>
            <w:szCs w:val="16"/>
          </w:rPr>
          <w:t xml:space="preserve">PSO-Nederland </w:t>
        </w:r>
        <w:r w:rsidR="00ED34BA" w:rsidRPr="00ED34BA">
          <w:rPr>
            <w:rFonts w:ascii="VAG Rounded Std Light" w:eastAsia="Times New Roman" w:hAnsi="VAG Rounded Std Light"/>
            <w:i/>
            <w:color w:val="006B8F"/>
            <w:sz w:val="16"/>
            <w:szCs w:val="16"/>
          </w:rPr>
          <w:t xml:space="preserve">Prof. J.H. Bavincklaan </w:t>
        </w:r>
        <w:r w:rsidR="00ED34BA">
          <w:rPr>
            <w:rFonts w:ascii="VAG Rounded Std Light" w:eastAsia="Times New Roman" w:hAnsi="VAG Rounded Std Light"/>
            <w:i/>
            <w:color w:val="006B8F"/>
            <w:sz w:val="16"/>
            <w:szCs w:val="16"/>
          </w:rPr>
          <w:t xml:space="preserve">7 </w:t>
        </w:r>
        <w:r w:rsidR="00ED34BA" w:rsidRPr="00ED34BA">
          <w:rPr>
            <w:rFonts w:ascii="VAG Rounded Std Light" w:eastAsia="Times New Roman" w:hAnsi="VAG Rounded Std Light"/>
            <w:i/>
            <w:color w:val="006B8F"/>
            <w:sz w:val="16"/>
            <w:szCs w:val="16"/>
          </w:rPr>
          <w:t>1183AT Amstelveen</w:t>
        </w:r>
        <w:r w:rsidRPr="00F624F3">
          <w:rPr>
            <w:rFonts w:ascii="VAG Rounded Std Light" w:eastAsia="Times New Roman" w:hAnsi="VAG Rounded Std Light"/>
            <w:i/>
            <w:color w:val="006B8F"/>
            <w:sz w:val="16"/>
            <w:szCs w:val="16"/>
          </w:rPr>
          <w:t xml:space="preserve"> W: </w:t>
        </w:r>
        <w:hyperlink r:id="rId1" w:history="1">
          <w:r w:rsidRPr="00F624F3">
            <w:rPr>
              <w:rStyle w:val="Hyperlink"/>
              <w:rFonts w:ascii="VAG Rounded Std Light" w:eastAsia="Times New Roman" w:hAnsi="VAG Rounded Std Light"/>
              <w:i/>
              <w:sz w:val="16"/>
              <w:szCs w:val="16"/>
            </w:rPr>
            <w:t>www.pso-nederland.nl</w:t>
          </w:r>
        </w:hyperlink>
        <w:r w:rsidR="008A3B22">
          <w:rPr>
            <w:rFonts w:ascii="VAG Rounded Std Light" w:eastAsia="Times New Roman" w:hAnsi="VAG Rounded Std Light"/>
            <w:i/>
            <w:color w:val="006B8F"/>
            <w:sz w:val="16"/>
            <w:szCs w:val="16"/>
          </w:rPr>
          <w:t xml:space="preserve"> </w:t>
        </w:r>
        <w:r w:rsidRPr="00256166">
          <w:rPr>
            <w:rFonts w:ascii="VAG Rounded Std Light" w:eastAsia="Times New Roman" w:hAnsi="VAG Rounded Std Light"/>
            <w:i/>
            <w:color w:val="006B8F"/>
            <w:sz w:val="16"/>
            <w:szCs w:val="16"/>
          </w:rPr>
          <w:t xml:space="preserve">W: </w:t>
        </w:r>
        <w:hyperlink r:id="rId2" w:history="1">
          <w:r w:rsidRPr="00256166">
            <w:rPr>
              <w:rStyle w:val="Hyperlink"/>
              <w:rFonts w:ascii="VAG Rounded Std Light" w:eastAsia="Times New Roman" w:hAnsi="VAG Rounded Std Light"/>
              <w:i/>
              <w:sz w:val="16"/>
              <w:szCs w:val="16"/>
            </w:rPr>
            <w:t>www.mijnpso.nl</w:t>
          </w:r>
        </w:hyperlink>
        <w:r w:rsidR="008A3B22">
          <w:rPr>
            <w:rFonts w:ascii="VAG Rounded Std Light" w:eastAsia="Times New Roman" w:hAnsi="VAG Rounded Std Light"/>
            <w:i/>
            <w:color w:val="006B8F"/>
            <w:sz w:val="16"/>
            <w:szCs w:val="16"/>
          </w:rPr>
          <w:t xml:space="preserve"> </w:t>
        </w:r>
        <w:r w:rsidR="006531FD" w:rsidRPr="00256166">
          <w:rPr>
            <w:rFonts w:ascii="VAG Rounded Std Light" w:eastAsia="Times New Roman" w:hAnsi="VAG Rounded Std Light"/>
            <w:i/>
            <w:color w:val="006B8F"/>
            <w:sz w:val="16"/>
            <w:szCs w:val="16"/>
          </w:rPr>
          <w:t>E: info@pso-nederland.nl</w:t>
        </w:r>
        <w:r w:rsidR="008A3B22">
          <w:rPr>
            <w:rFonts w:ascii="VAG Rounded Std Light" w:eastAsia="Times New Roman" w:hAnsi="VAG Rounded Std Light"/>
            <w:i/>
            <w:color w:val="006B8F"/>
            <w:sz w:val="16"/>
            <w:szCs w:val="16"/>
          </w:rPr>
          <w:t xml:space="preserve"> </w:t>
        </w:r>
        <w:r w:rsidRPr="00256166">
          <w:rPr>
            <w:rFonts w:ascii="VAG Rounded Std Light" w:eastAsia="Times New Roman" w:hAnsi="VAG Rounded Std Light"/>
            <w:i/>
            <w:color w:val="006B8F"/>
            <w:sz w:val="16"/>
            <w:szCs w:val="16"/>
          </w:rPr>
          <w:t xml:space="preserve">T: 020-3315535 KvK: 64418499. </w:t>
        </w:r>
        <w:r w:rsidRPr="00F624F3">
          <w:rPr>
            <w:rFonts w:ascii="VAG Rounded Std Light" w:eastAsia="Times New Roman" w:hAnsi="VAG Rounded Std Light"/>
            <w:i/>
            <w:color w:val="006B8F"/>
            <w:sz w:val="16"/>
            <w:szCs w:val="16"/>
          </w:rPr>
          <w:t>Aan de teksten in dit document kunnen geen rechten worden ontleend. De PSO-criteria staan omschreven in de PSO-Handleiding van TNO en zijn leidend.</w:t>
        </w:r>
      </w:p>
      <w:p w14:paraId="4BB9B35C" w14:textId="1A861CD5" w:rsidR="006865B8" w:rsidRPr="00F61651" w:rsidRDefault="00000000" w:rsidP="005228AA">
        <w:pPr>
          <w:spacing w:after="0" w:line="240" w:lineRule="auto"/>
          <w:ind w:left="-567"/>
          <w:rPr>
            <w:b/>
            <w:color w:val="002060"/>
          </w:rPr>
        </w:pPr>
      </w:p>
    </w:sdtContent>
  </w:sdt>
  <w:p w14:paraId="2E22B880" w14:textId="77777777" w:rsidR="006865B8" w:rsidRPr="006F5A6B" w:rsidRDefault="006865B8" w:rsidP="005840A5">
    <w:pPr>
      <w:pStyle w:val="Voettekst"/>
      <w:rPr>
        <w:color w:val="006B8F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6434FD" w14:textId="2C594E41" w:rsidR="008A3B22" w:rsidRPr="00AA5666" w:rsidRDefault="006865B8" w:rsidP="00B26613">
    <w:pPr>
      <w:spacing w:before="0" w:after="0" w:line="240" w:lineRule="auto"/>
      <w:rPr>
        <w:rFonts w:ascii="VAG Rounded Std Light" w:hAnsi="VAG Rounded Std Light"/>
        <w:color w:val="006B8F"/>
        <w:sz w:val="16"/>
      </w:rPr>
    </w:pPr>
    <w:r w:rsidRPr="00B26613">
      <w:rPr>
        <w:rFonts w:ascii="VAG Rounded Std Light" w:eastAsia="Times New Roman" w:hAnsi="VAG Rounded Std Light"/>
        <w:color w:val="006B8F"/>
        <w:sz w:val="16"/>
        <w:szCs w:val="16"/>
        <w:lang w:eastAsia="nl-NL"/>
      </w:rPr>
      <w:t>PSO-Nederland</w:t>
    </w:r>
    <w:r w:rsidRPr="00B26613">
      <w:rPr>
        <w:rFonts w:ascii="VAG Rounded Std Light" w:eastAsia="Times New Roman" w:hAnsi="VAG Rounded Std Light"/>
        <w:b/>
        <w:color w:val="006B8F"/>
        <w:sz w:val="16"/>
        <w:szCs w:val="16"/>
        <w:lang w:eastAsia="nl-NL"/>
      </w:rPr>
      <w:t xml:space="preserve"> </w:t>
    </w:r>
    <w:r w:rsidRPr="00B26613">
      <w:rPr>
        <w:rFonts w:ascii="VAG Rounded Std Light" w:eastAsia="Times New Roman" w:hAnsi="VAG Rounded Std Light"/>
        <w:color w:val="006B8F"/>
        <w:sz w:val="16"/>
        <w:szCs w:val="16"/>
        <w:lang w:eastAsia="nl-NL"/>
      </w:rPr>
      <w:t xml:space="preserve">Laan van Kronenburg 14, 1183 AS Amstelveen </w:t>
    </w:r>
    <w:r w:rsidRPr="00B26613">
      <w:rPr>
        <w:rFonts w:ascii="VAG Rounded Std Light" w:eastAsia="Times New Roman" w:hAnsi="VAG Rounded Std Light"/>
        <w:b/>
        <w:color w:val="006B8F"/>
        <w:sz w:val="16"/>
        <w:szCs w:val="16"/>
        <w:lang w:eastAsia="nl-NL"/>
      </w:rPr>
      <w:t>W:</w:t>
    </w:r>
    <w:r w:rsidRPr="00B26613">
      <w:rPr>
        <w:rFonts w:ascii="VAG Rounded Std Light" w:eastAsia="Times New Roman" w:hAnsi="VAG Rounded Std Light"/>
        <w:color w:val="006B8F"/>
        <w:sz w:val="16"/>
        <w:szCs w:val="16"/>
        <w:lang w:eastAsia="nl-NL"/>
      </w:rPr>
      <w:t xml:space="preserve"> </w:t>
    </w:r>
    <w:hyperlink r:id="rId1" w:history="1">
      <w:r w:rsidRPr="00B26613">
        <w:rPr>
          <w:rStyle w:val="Hyperlink"/>
          <w:rFonts w:ascii="VAG Rounded Std Light" w:eastAsia="Times New Roman" w:hAnsi="VAG Rounded Std Light"/>
          <w:sz w:val="16"/>
          <w:szCs w:val="16"/>
          <w:lang w:eastAsia="nl-NL"/>
        </w:rPr>
        <w:t>www.pso-nederland.nl</w:t>
      </w:r>
    </w:hyperlink>
    <w:r w:rsidR="008A3B22">
      <w:rPr>
        <w:rFonts w:ascii="VAG Rounded Std Light" w:eastAsia="Times New Roman" w:hAnsi="VAG Rounded Std Light"/>
        <w:color w:val="006B8F"/>
        <w:sz w:val="16"/>
        <w:szCs w:val="16"/>
        <w:lang w:eastAsia="nl-NL"/>
      </w:rPr>
      <w:t xml:space="preserve"> </w:t>
    </w:r>
    <w:r w:rsidRPr="00256166">
      <w:rPr>
        <w:rFonts w:ascii="VAG Rounded Std Light" w:eastAsia="Times New Roman" w:hAnsi="VAG Rounded Std Light"/>
        <w:b/>
        <w:color w:val="006B8F"/>
        <w:sz w:val="16"/>
        <w:szCs w:val="16"/>
        <w:lang w:eastAsia="nl-NL"/>
      </w:rPr>
      <w:t>W:</w:t>
    </w:r>
    <w:r w:rsidRPr="00256166">
      <w:rPr>
        <w:rFonts w:ascii="VAG Rounded Std Light" w:eastAsia="Times New Roman" w:hAnsi="VAG Rounded Std Light"/>
        <w:color w:val="006B8F"/>
        <w:sz w:val="16"/>
        <w:szCs w:val="16"/>
        <w:lang w:eastAsia="nl-NL"/>
      </w:rPr>
      <w:t xml:space="preserve"> </w:t>
    </w:r>
    <w:hyperlink r:id="rId2" w:history="1">
      <w:r w:rsidRPr="001578E1">
        <w:rPr>
          <w:rStyle w:val="Hyperlink"/>
          <w:rFonts w:ascii="VAG Rounded Std Light" w:eastAsia="Times New Roman" w:hAnsi="VAG Rounded Std Light"/>
          <w:sz w:val="16"/>
          <w:szCs w:val="16"/>
          <w:lang w:eastAsia="nl-NL"/>
        </w:rPr>
        <w:t>www.mijnpso.nl</w:t>
      </w:r>
    </w:hyperlink>
    <w:r w:rsidR="008A3B22">
      <w:rPr>
        <w:rFonts w:ascii="VAG Rounded Std Light" w:eastAsia="Times New Roman" w:hAnsi="VAG Rounded Std Light"/>
        <w:color w:val="006B8F"/>
        <w:sz w:val="16"/>
        <w:szCs w:val="16"/>
        <w:lang w:eastAsia="nl-NL"/>
      </w:rPr>
      <w:t xml:space="preserve"> </w:t>
    </w:r>
    <w:r w:rsidR="006531FD" w:rsidRPr="001578E1">
      <w:rPr>
        <w:rFonts w:ascii="VAG Rounded Std Light" w:eastAsia="Times New Roman" w:hAnsi="VAG Rounded Std Light"/>
        <w:b/>
        <w:color w:val="006B8F"/>
        <w:sz w:val="16"/>
        <w:szCs w:val="16"/>
        <w:lang w:eastAsia="nl-NL"/>
      </w:rPr>
      <w:t>E</w:t>
    </w:r>
    <w:r w:rsidR="006531FD" w:rsidRPr="001578E1">
      <w:rPr>
        <w:rFonts w:ascii="VAG Rounded Std Light" w:eastAsia="Times New Roman" w:hAnsi="VAG Rounded Std Light"/>
        <w:color w:val="006B8F"/>
        <w:sz w:val="16"/>
        <w:szCs w:val="16"/>
        <w:lang w:eastAsia="nl-NL"/>
      </w:rPr>
      <w:t>: info@pso-nederland.nl</w:t>
    </w:r>
    <w:r w:rsidR="008A3B22">
      <w:rPr>
        <w:rFonts w:ascii="VAG Rounded Std Light" w:eastAsia="Times New Roman" w:hAnsi="VAG Rounded Std Light"/>
        <w:color w:val="006B8F"/>
        <w:sz w:val="16"/>
        <w:szCs w:val="16"/>
        <w:lang w:eastAsia="nl-NL"/>
      </w:rPr>
      <w:t xml:space="preserve"> </w:t>
    </w:r>
    <w:r w:rsidRPr="001578E1">
      <w:rPr>
        <w:rFonts w:ascii="VAG Rounded Std Light" w:eastAsia="Times New Roman" w:hAnsi="VAG Rounded Std Light"/>
        <w:b/>
        <w:color w:val="006B8F"/>
        <w:sz w:val="16"/>
        <w:szCs w:val="16"/>
        <w:lang w:eastAsia="nl-NL"/>
      </w:rPr>
      <w:t>T</w:t>
    </w:r>
    <w:r w:rsidRPr="001578E1">
      <w:rPr>
        <w:rFonts w:ascii="VAG Rounded Std Light" w:eastAsia="Times New Roman" w:hAnsi="VAG Rounded Std Light"/>
        <w:color w:val="006B8F"/>
        <w:sz w:val="16"/>
        <w:szCs w:val="16"/>
        <w:lang w:eastAsia="nl-NL"/>
      </w:rPr>
      <w:t xml:space="preserve">: 020-3315535 KvK: 64418499. </w:t>
    </w:r>
    <w:r w:rsidRPr="00B26613">
      <w:rPr>
        <w:rFonts w:ascii="VAG Rounded Std Light" w:eastAsia="Times New Roman" w:hAnsi="VAG Rounded Std Light"/>
        <w:color w:val="006B8F"/>
        <w:sz w:val="16"/>
        <w:szCs w:val="16"/>
        <w:lang w:eastAsia="nl-NL"/>
      </w:rPr>
      <w:t xml:space="preserve">Aan de tekst in deze </w:t>
    </w:r>
    <w:r>
      <w:rPr>
        <w:rFonts w:ascii="VAG Rounded Std Light" w:eastAsia="Times New Roman" w:hAnsi="VAG Rounded Std Light"/>
        <w:color w:val="006B8F"/>
        <w:sz w:val="16"/>
        <w:szCs w:val="16"/>
        <w:lang w:eastAsia="nl-NL"/>
      </w:rPr>
      <w:t>handreiking</w:t>
    </w:r>
    <w:r w:rsidRPr="00B26613">
      <w:rPr>
        <w:rFonts w:ascii="VAG Rounded Std Light" w:eastAsia="Times New Roman" w:hAnsi="VAG Rounded Std Light"/>
        <w:color w:val="006B8F"/>
        <w:sz w:val="16"/>
        <w:szCs w:val="16"/>
        <w:lang w:eastAsia="nl-NL"/>
      </w:rPr>
      <w:t xml:space="preserve"> kunnen geen rechten worden ontleend. De PSO-criteria staan omschreven in de PSO-Handleiding van TNO en zijn leidend.</w:t>
    </w:r>
  </w:p>
  <w:p w14:paraId="355D914A" w14:textId="5589B150" w:rsidR="006865B8" w:rsidRPr="006F5A6B" w:rsidRDefault="006865B8" w:rsidP="00B26613">
    <w:pPr>
      <w:spacing w:before="0" w:after="0" w:line="240" w:lineRule="auto"/>
      <w:rPr>
        <w:rFonts w:ascii="VAG Rounded Std Light" w:eastAsia="Times New Roman" w:hAnsi="VAG Rounded Std Light"/>
        <w:color w:val="006B8F"/>
        <w:sz w:val="16"/>
        <w:szCs w:val="16"/>
        <w:lang w:eastAsia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D9295" w14:textId="77777777" w:rsidR="002F375D" w:rsidRDefault="002F375D" w:rsidP="003A02BD">
      <w:pPr>
        <w:spacing w:before="0" w:after="0" w:line="240" w:lineRule="auto"/>
      </w:pPr>
      <w:r>
        <w:separator/>
      </w:r>
    </w:p>
  </w:footnote>
  <w:footnote w:type="continuationSeparator" w:id="0">
    <w:p w14:paraId="17CC6392" w14:textId="77777777" w:rsidR="002F375D" w:rsidRDefault="002F375D" w:rsidP="003A02BD">
      <w:pPr>
        <w:spacing w:before="0" w:after="0" w:line="240" w:lineRule="auto"/>
      </w:pPr>
      <w:r>
        <w:continuationSeparator/>
      </w:r>
    </w:p>
  </w:footnote>
  <w:footnote w:type="continuationNotice" w:id="1">
    <w:p w14:paraId="0DCE0F60" w14:textId="77777777" w:rsidR="002F375D" w:rsidRDefault="002F375D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813AE3" w14:textId="5DD77C23" w:rsidR="006865B8" w:rsidRPr="00FF4E39" w:rsidRDefault="00E8685F" w:rsidP="00FF4E39">
    <w:pPr>
      <w:pStyle w:val="Titel"/>
      <w:jc w:val="center"/>
      <w:rPr>
        <w:b/>
        <w:color w:val="002060"/>
      </w:rPr>
    </w:pPr>
    <w:r>
      <w:rPr>
        <w:b/>
        <w:noProof/>
        <w:color w:val="002060"/>
      </w:rPr>
      <w:drawing>
        <wp:anchor distT="0" distB="0" distL="114300" distR="114300" simplePos="0" relativeHeight="251659267" behindDoc="1" locked="0" layoutInCell="1" allowOverlap="1" wp14:anchorId="37F99AD0" wp14:editId="33529719">
          <wp:simplePos x="0" y="0"/>
          <wp:positionH relativeFrom="column">
            <wp:posOffset>-436245</wp:posOffset>
          </wp:positionH>
          <wp:positionV relativeFrom="paragraph">
            <wp:posOffset>-417195</wp:posOffset>
          </wp:positionV>
          <wp:extent cx="996601" cy="925792"/>
          <wp:effectExtent l="0" t="0" r="0" b="0"/>
          <wp:wrapNone/>
          <wp:docPr id="1695451585" name="Afbeelding 2" descr="Afbeelding met schermopname, Graphics, cirkel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5451585" name="Afbeelding 2" descr="Afbeelding met schermopname, Graphics, cirkel, Lettertyp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6601" cy="9257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65B8">
      <w:rPr>
        <w:b/>
        <w:color w:val="002060"/>
      </w:rPr>
      <w:t>Handreiking</w:t>
    </w:r>
    <w:r w:rsidR="006865B8" w:rsidRPr="00666B6D">
      <w:rPr>
        <w:b/>
        <w:color w:val="002060"/>
      </w:rPr>
      <w:t xml:space="preserve"> </w:t>
    </w:r>
    <w:r w:rsidR="003B0BAF">
      <w:rPr>
        <w:b/>
        <w:color w:val="002060"/>
      </w:rPr>
      <w:t>p</w:t>
    </w:r>
    <w:r w:rsidR="006865B8" w:rsidRPr="00666B6D">
      <w:rPr>
        <w:b/>
        <w:color w:val="002060"/>
      </w:rPr>
      <w:t xml:space="preserve">lan van </w:t>
    </w:r>
    <w:r w:rsidR="006865B8">
      <w:rPr>
        <w:b/>
        <w:color w:val="002060"/>
      </w:rPr>
      <w:t>a</w:t>
    </w:r>
    <w:r w:rsidR="006865B8" w:rsidRPr="00666B6D">
      <w:rPr>
        <w:b/>
        <w:color w:val="002060"/>
      </w:rPr>
      <w:t>anpak</w:t>
    </w:r>
    <w:r w:rsidR="006865B8">
      <w:rPr>
        <w:b/>
        <w:color w:val="002060"/>
      </w:rPr>
      <w:t xml:space="preserve"> PSO</w:t>
    </w:r>
  </w:p>
  <w:p w14:paraId="2A7AAB51" w14:textId="48B4DEE3" w:rsidR="006865B8" w:rsidRDefault="006865B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FF49B4" w14:textId="77777777" w:rsidR="006865B8" w:rsidRDefault="006865B8" w:rsidP="009C29F8">
    <w:pPr>
      <w:pStyle w:val="Koptekst"/>
      <w:tabs>
        <w:tab w:val="clear" w:pos="4536"/>
        <w:tab w:val="clear" w:pos="9072"/>
        <w:tab w:val="right" w:pos="7193"/>
      </w:tabs>
      <w:rPr>
        <w:noProof/>
        <w:lang w:eastAsia="nl-NL"/>
      </w:rPr>
    </w:pPr>
  </w:p>
  <w:p w14:paraId="3DBB6D6F" w14:textId="77777777" w:rsidR="006865B8" w:rsidRDefault="006865B8" w:rsidP="009C29F8">
    <w:pPr>
      <w:pStyle w:val="Koptekst"/>
      <w:tabs>
        <w:tab w:val="clear" w:pos="4536"/>
        <w:tab w:val="clear" w:pos="9072"/>
        <w:tab w:val="right" w:pos="7193"/>
      </w:tabs>
    </w:pPr>
  </w:p>
  <w:p w14:paraId="5A621C81" w14:textId="77777777" w:rsidR="006865B8" w:rsidRDefault="006865B8" w:rsidP="009C29F8">
    <w:pPr>
      <w:pStyle w:val="Koptekst"/>
      <w:tabs>
        <w:tab w:val="clear" w:pos="4536"/>
        <w:tab w:val="clear" w:pos="9072"/>
        <w:tab w:val="right" w:pos="7193"/>
      </w:tabs>
    </w:pPr>
  </w:p>
  <w:p w14:paraId="00EC7143" w14:textId="77777777" w:rsidR="006865B8" w:rsidRDefault="006865B8" w:rsidP="009C29F8">
    <w:pPr>
      <w:pStyle w:val="Koptekst"/>
      <w:tabs>
        <w:tab w:val="clear" w:pos="4536"/>
        <w:tab w:val="clear" w:pos="9072"/>
        <w:tab w:val="right" w:pos="7193"/>
      </w:tabs>
    </w:pPr>
  </w:p>
  <w:p w14:paraId="09C1B624" w14:textId="77777777" w:rsidR="006865B8" w:rsidRDefault="006865B8" w:rsidP="009C29F8">
    <w:pPr>
      <w:pStyle w:val="Koptekst"/>
      <w:tabs>
        <w:tab w:val="clear" w:pos="4536"/>
        <w:tab w:val="clear" w:pos="9072"/>
        <w:tab w:val="right" w:pos="7193"/>
      </w:tabs>
    </w:pPr>
  </w:p>
  <w:p w14:paraId="6775294A" w14:textId="77777777" w:rsidR="006865B8" w:rsidRDefault="006865B8" w:rsidP="009C29F8">
    <w:pPr>
      <w:pStyle w:val="Koptekst"/>
      <w:tabs>
        <w:tab w:val="clear" w:pos="4536"/>
        <w:tab w:val="clear" w:pos="9072"/>
        <w:tab w:val="right" w:pos="7193"/>
      </w:tabs>
    </w:pPr>
  </w:p>
  <w:p w14:paraId="14BDF9A7" w14:textId="77777777" w:rsidR="006865B8" w:rsidRDefault="006865B8" w:rsidP="009C29F8">
    <w:pPr>
      <w:pStyle w:val="Koptekst"/>
      <w:tabs>
        <w:tab w:val="clear" w:pos="4536"/>
        <w:tab w:val="clear" w:pos="9072"/>
        <w:tab w:val="right" w:pos="7193"/>
      </w:tabs>
    </w:pPr>
  </w:p>
  <w:p w14:paraId="571F3DE7" w14:textId="77777777" w:rsidR="006865B8" w:rsidRDefault="006865B8" w:rsidP="009C29F8">
    <w:pPr>
      <w:pStyle w:val="Koptekst"/>
      <w:tabs>
        <w:tab w:val="clear" w:pos="4536"/>
        <w:tab w:val="clear" w:pos="9072"/>
        <w:tab w:val="right" w:pos="7193"/>
      </w:tabs>
    </w:pPr>
  </w:p>
  <w:p w14:paraId="6496B6A2" w14:textId="77777777" w:rsidR="006865B8" w:rsidRDefault="006865B8" w:rsidP="009C29F8">
    <w:pPr>
      <w:pStyle w:val="Koptekst"/>
      <w:tabs>
        <w:tab w:val="clear" w:pos="4536"/>
        <w:tab w:val="clear" w:pos="9072"/>
        <w:tab w:val="right" w:pos="7193"/>
      </w:tabs>
    </w:pPr>
  </w:p>
  <w:p w14:paraId="04E95E64" w14:textId="77777777" w:rsidR="006865B8" w:rsidRDefault="006865B8" w:rsidP="009C29F8">
    <w:pPr>
      <w:pStyle w:val="Koptekst"/>
      <w:tabs>
        <w:tab w:val="clear" w:pos="4536"/>
        <w:tab w:val="clear" w:pos="9072"/>
        <w:tab w:val="right" w:pos="7193"/>
      </w:tabs>
    </w:pPr>
    <w:r>
      <w:rPr>
        <w:noProof/>
        <w:lang w:eastAsia="nl-NL"/>
      </w:rPr>
      <w:drawing>
        <wp:anchor distT="0" distB="0" distL="114300" distR="114300" simplePos="0" relativeHeight="251658243" behindDoc="0" locked="0" layoutInCell="1" allowOverlap="1" wp14:anchorId="70C4E659" wp14:editId="4CC5D5C6">
          <wp:simplePos x="0" y="0"/>
          <wp:positionH relativeFrom="column">
            <wp:posOffset>0</wp:posOffset>
          </wp:positionH>
          <wp:positionV relativeFrom="paragraph">
            <wp:posOffset>-781325</wp:posOffset>
          </wp:positionV>
          <wp:extent cx="2882900" cy="2108200"/>
          <wp:effectExtent l="0" t="0" r="12700" b="0"/>
          <wp:wrapNone/>
          <wp:docPr id="17" name="Afbeelding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SO-Nederland-beeldmerk-05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2900" cy="210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CA6E711" wp14:editId="09FB64B9">
              <wp:simplePos x="0" y="0"/>
              <wp:positionH relativeFrom="column">
                <wp:posOffset>-474980</wp:posOffset>
              </wp:positionH>
              <wp:positionV relativeFrom="page">
                <wp:posOffset>395785</wp:posOffset>
              </wp:positionV>
              <wp:extent cx="6706800" cy="7581265"/>
              <wp:effectExtent l="0" t="0" r="0" b="0"/>
              <wp:wrapNone/>
              <wp:docPr id="9" name="Rond enkele hoek rechthoe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06800" cy="7581265"/>
                      </a:xfrm>
                      <a:prstGeom prst="round1Rect">
                        <a:avLst>
                          <a:gd name="adj" fmla="val 6462"/>
                        </a:avLst>
                      </a:prstGeom>
                      <a:solidFill>
                        <a:srgbClr val="00526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 w14:anchorId="3AD4D438" id="Rond enkele hoek rechthoek 9" o:spid="_x0000_s1026" style="position:absolute;margin-left:-37.4pt;margin-top:31.15pt;width:528.1pt;height:596.9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coordsize="6706800,7581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" path="m,l6273407,v239356,,433393,194037,433393,433393l6706800,7581265,,7581265,,xe" fillcolor="#00526d" stroked="f" strokeweight="1pt">
              <v:stroke joinstyle="miter"/>
              <v:path arrowok="t" o:connecttype="custom" o:connectlocs="0,0;6273407,0;6706800,433393;6706800,7581265;0,7581265;0,0" o:connectangles="0,0,0,0,0,0"/>
              <w10:wrap anchory="page"/>
            </v:shape>
          </w:pict>
        </mc:Fallback>
      </mc:AlternateContent>
    </w:r>
    <w:r>
      <w:rPr>
        <w:noProof/>
        <w:lang w:eastAsia="nl-NL"/>
      </w:rPr>
      <w:drawing>
        <wp:anchor distT="0" distB="0" distL="114300" distR="114300" simplePos="0" relativeHeight="251658241" behindDoc="0" locked="0" layoutInCell="1" allowOverlap="1" wp14:anchorId="0C53D61E" wp14:editId="0749E643">
          <wp:simplePos x="0" y="0"/>
          <wp:positionH relativeFrom="column">
            <wp:posOffset>4752340</wp:posOffset>
          </wp:positionH>
          <wp:positionV relativeFrom="paragraph">
            <wp:posOffset>-659394</wp:posOffset>
          </wp:positionV>
          <wp:extent cx="1321200" cy="550800"/>
          <wp:effectExtent l="0" t="0" r="0" b="8255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SO-info.png"/>
                  <pic:cNvPicPr/>
                </pic:nvPicPr>
                <pic:blipFill>
                  <a:blip r:embed="rId2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1200" cy="55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6.5pt;height:24pt" o:bullet="t">
        <v:imagedata r:id="rId1" o:title="BULLITMiddel 6"/>
      </v:shape>
    </w:pict>
  </w:numPicBullet>
  <w:numPicBullet w:numPicBulletId="1">
    <w:pict>
      <v:shape id="_x0000_i1041" type="#_x0000_t75" style="width:89.25pt;height:130.5pt" o:bullet="t">
        <v:imagedata r:id="rId2" o:title="Bullit-02"/>
      </v:shape>
    </w:pict>
  </w:numPicBullet>
  <w:numPicBullet w:numPicBulletId="2">
    <w:pict>
      <v:shape id="_x0000_i1042" type="#_x0000_t75" style="width:28.5pt;height:24pt" o:bullet="t">
        <v:imagedata r:id="rId3" o:title="BULLITMiddel 7"/>
      </v:shape>
    </w:pict>
  </w:numPicBullet>
  <w:abstractNum w:abstractNumId="0" w15:restartNumberingAfterBreak="0">
    <w:nsid w:val="EF2269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32E0EEE"/>
    <w:multiLevelType w:val="hybridMultilevel"/>
    <w:tmpl w:val="41CA774E"/>
    <w:lvl w:ilvl="0" w:tplc="FFFFFFFF">
      <w:start w:val="1"/>
      <w:numFmt w:val="ideographDigital"/>
      <w:lvlText w:val=""/>
      <w:lvlJc w:val="left"/>
    </w:lvl>
    <w:lvl w:ilvl="1" w:tplc="04130017">
      <w:start w:val="1"/>
      <w:numFmt w:val="lowerLetter"/>
      <w:lvlText w:val="%2)"/>
      <w:lvlJc w:val="left"/>
      <w:pPr>
        <w:ind w:left="36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3665812"/>
    <w:multiLevelType w:val="multilevel"/>
    <w:tmpl w:val="C2D29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3C781C"/>
    <w:multiLevelType w:val="multilevel"/>
    <w:tmpl w:val="50704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2F1EE0"/>
    <w:multiLevelType w:val="multilevel"/>
    <w:tmpl w:val="7F763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E86B4C"/>
    <w:multiLevelType w:val="hybridMultilevel"/>
    <w:tmpl w:val="C7660D88"/>
    <w:lvl w:ilvl="0" w:tplc="7C089D4A">
      <w:start w:val="1"/>
      <w:numFmt w:val="bullet"/>
      <w:pStyle w:val="PSO-Opsomming1"/>
      <w:lvlText w:val=""/>
      <w:lvlPicBulletId w:val="2"/>
      <w:lvlJc w:val="left"/>
      <w:pPr>
        <w:ind w:left="454" w:hanging="454"/>
      </w:pPr>
      <w:rPr>
        <w:rFonts w:ascii="Symbol" w:hAnsi="Symbol" w:hint="default"/>
        <w:sz w:val="28"/>
        <w:szCs w:val="2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370DCF"/>
    <w:multiLevelType w:val="multilevel"/>
    <w:tmpl w:val="EA845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664431"/>
    <w:multiLevelType w:val="hybridMultilevel"/>
    <w:tmpl w:val="6C346452"/>
    <w:lvl w:ilvl="0" w:tplc="300A4C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9BD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DBF03C3"/>
    <w:multiLevelType w:val="hybridMultilevel"/>
    <w:tmpl w:val="124E907C"/>
    <w:lvl w:ilvl="0" w:tplc="6F9AEDFE">
      <w:start w:val="1"/>
      <w:numFmt w:val="decimal"/>
      <w:lvlText w:val="%1."/>
      <w:lvlJc w:val="left"/>
      <w:pPr>
        <w:ind w:left="360" w:hanging="360"/>
      </w:pPr>
      <w:rPr>
        <w:color w:val="009BDE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6417A2D"/>
    <w:multiLevelType w:val="multilevel"/>
    <w:tmpl w:val="B7663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6B274F"/>
    <w:multiLevelType w:val="multilevel"/>
    <w:tmpl w:val="8108B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DA3344"/>
    <w:multiLevelType w:val="hybridMultilevel"/>
    <w:tmpl w:val="BFEA06F8"/>
    <w:lvl w:ilvl="0" w:tplc="BD1ED138">
      <w:start w:val="1"/>
      <w:numFmt w:val="bullet"/>
      <w:pStyle w:val="PSO-Opsomming2"/>
      <w:lvlText w:val=""/>
      <w:lvlPicBulletId w:val="1"/>
      <w:lvlJc w:val="left"/>
      <w:pPr>
        <w:ind w:left="737" w:hanging="283"/>
      </w:pPr>
      <w:rPr>
        <w:rFonts w:ascii="Symbol" w:hAnsi="Symbol" w:hint="default"/>
        <w:sz w:val="28"/>
        <w:szCs w:val="28"/>
      </w:rPr>
    </w:lvl>
    <w:lvl w:ilvl="1" w:tplc="0413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" w15:restartNumberingAfterBreak="0">
    <w:nsid w:val="589B7D9C"/>
    <w:multiLevelType w:val="multilevel"/>
    <w:tmpl w:val="7E32B46A"/>
    <w:styleLink w:val="Huidigelijst1"/>
    <w:lvl w:ilvl="0">
      <w:start w:val="1"/>
      <w:numFmt w:val="bullet"/>
      <w:lvlText w:val=""/>
      <w:lvlPicBulletId w:val="2"/>
      <w:lvlJc w:val="left"/>
      <w:pPr>
        <w:ind w:left="624" w:hanging="340"/>
      </w:pPr>
      <w:rPr>
        <w:rFonts w:ascii="Symbol" w:hAnsi="Symbol" w:hint="default"/>
      </w:rPr>
    </w:lvl>
    <w:lvl w:ilvl="1">
      <w:start w:val="1"/>
      <w:numFmt w:val="bullet"/>
      <w:lvlText w:val=""/>
      <w:lvlPicBulletId w:val="0"/>
      <w:lvlJc w:val="left"/>
      <w:pPr>
        <w:tabs>
          <w:tab w:val="num" w:pos="567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459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432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6480" w:hanging="360"/>
      </w:pPr>
      <w:rPr>
        <w:rFonts w:hint="default"/>
      </w:rPr>
    </w:lvl>
  </w:abstractNum>
  <w:abstractNum w:abstractNumId="13" w15:restartNumberingAfterBreak="0">
    <w:nsid w:val="63323DD3"/>
    <w:multiLevelType w:val="hybridMultilevel"/>
    <w:tmpl w:val="0A105DC2"/>
    <w:lvl w:ilvl="0" w:tplc="51BAA0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9BD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443184A"/>
    <w:multiLevelType w:val="hybridMultilevel"/>
    <w:tmpl w:val="EEA6DA1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89266B2"/>
    <w:multiLevelType w:val="hybridMultilevel"/>
    <w:tmpl w:val="131C740C"/>
    <w:lvl w:ilvl="0" w:tplc="719C1020">
      <w:start w:val="1"/>
      <w:numFmt w:val="bullet"/>
      <w:pStyle w:val="PSO-Opsomming3"/>
      <w:lvlText w:val=""/>
      <w:lvlJc w:val="left"/>
      <w:pPr>
        <w:ind w:left="907" w:hanging="227"/>
      </w:pPr>
      <w:rPr>
        <w:rFonts w:ascii="Symbol" w:hAnsi="Symbol" w:hint="default"/>
        <w:color w:val="00B0F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A037E9"/>
    <w:multiLevelType w:val="multilevel"/>
    <w:tmpl w:val="373A0CA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7" w15:restartNumberingAfterBreak="0">
    <w:nsid w:val="6EBE3DF5"/>
    <w:multiLevelType w:val="hybridMultilevel"/>
    <w:tmpl w:val="26469D2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080356D"/>
    <w:multiLevelType w:val="multilevel"/>
    <w:tmpl w:val="869A5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185514C"/>
    <w:multiLevelType w:val="hybridMultilevel"/>
    <w:tmpl w:val="2A16080E"/>
    <w:lvl w:ilvl="0" w:tplc="04130013">
      <w:start w:val="1"/>
      <w:numFmt w:val="upperRoman"/>
      <w:lvlText w:val="%1."/>
      <w:lvlJc w:val="righ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78F08EC"/>
    <w:multiLevelType w:val="multilevel"/>
    <w:tmpl w:val="D428A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9107055">
    <w:abstractNumId w:val="12"/>
  </w:num>
  <w:num w:numId="2" w16cid:durableId="1011907604">
    <w:abstractNumId w:val="5"/>
  </w:num>
  <w:num w:numId="3" w16cid:durableId="736971702">
    <w:abstractNumId w:val="11"/>
  </w:num>
  <w:num w:numId="4" w16cid:durableId="1020819132">
    <w:abstractNumId w:val="15"/>
  </w:num>
  <w:num w:numId="5" w16cid:durableId="1753700347">
    <w:abstractNumId w:val="19"/>
  </w:num>
  <w:num w:numId="6" w16cid:durableId="54363515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7540140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96224130">
    <w:abstractNumId w:val="17"/>
  </w:num>
  <w:num w:numId="9" w16cid:durableId="1407847206">
    <w:abstractNumId w:val="8"/>
  </w:num>
  <w:num w:numId="10" w16cid:durableId="540821450">
    <w:abstractNumId w:val="14"/>
  </w:num>
  <w:num w:numId="11" w16cid:durableId="2073263559">
    <w:abstractNumId w:val="13"/>
  </w:num>
  <w:num w:numId="12" w16cid:durableId="1046680337">
    <w:abstractNumId w:val="7"/>
  </w:num>
  <w:num w:numId="13" w16cid:durableId="148447932">
    <w:abstractNumId w:val="3"/>
  </w:num>
  <w:num w:numId="14" w16cid:durableId="1184782417">
    <w:abstractNumId w:val="9"/>
  </w:num>
  <w:num w:numId="15" w16cid:durableId="859665339">
    <w:abstractNumId w:val="20"/>
  </w:num>
  <w:num w:numId="16" w16cid:durableId="855465576">
    <w:abstractNumId w:val="2"/>
  </w:num>
  <w:num w:numId="17" w16cid:durableId="1410344547">
    <w:abstractNumId w:val="10"/>
  </w:num>
  <w:num w:numId="18" w16cid:durableId="1328821798">
    <w:abstractNumId w:val="16"/>
  </w:num>
  <w:num w:numId="19" w16cid:durableId="1834294660">
    <w:abstractNumId w:val="6"/>
  </w:num>
  <w:num w:numId="20" w16cid:durableId="2051413340">
    <w:abstractNumId w:val="0"/>
  </w:num>
  <w:num w:numId="21" w16cid:durableId="1984579942">
    <w:abstractNumId w:val="1"/>
  </w:num>
  <w:numIdMacAtCleanup w:val="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Laurens  van Balsfoort">
    <w15:presenceInfo w15:providerId="None" w15:userId="Laurens  van Balsfoor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C19"/>
    <w:rsid w:val="00002E76"/>
    <w:rsid w:val="00005F56"/>
    <w:rsid w:val="000100E7"/>
    <w:rsid w:val="00020DA7"/>
    <w:rsid w:val="000242BF"/>
    <w:rsid w:val="0003419D"/>
    <w:rsid w:val="00035912"/>
    <w:rsid w:val="000368C0"/>
    <w:rsid w:val="0004041C"/>
    <w:rsid w:val="00040C13"/>
    <w:rsid w:val="00042F47"/>
    <w:rsid w:val="000440CC"/>
    <w:rsid w:val="000448A4"/>
    <w:rsid w:val="00047565"/>
    <w:rsid w:val="0005085B"/>
    <w:rsid w:val="00051B79"/>
    <w:rsid w:val="00052C67"/>
    <w:rsid w:val="0006732A"/>
    <w:rsid w:val="00070490"/>
    <w:rsid w:val="00070F51"/>
    <w:rsid w:val="000727A3"/>
    <w:rsid w:val="00073094"/>
    <w:rsid w:val="00075A8B"/>
    <w:rsid w:val="00075C18"/>
    <w:rsid w:val="0008152F"/>
    <w:rsid w:val="0009030D"/>
    <w:rsid w:val="000977CE"/>
    <w:rsid w:val="000A5257"/>
    <w:rsid w:val="000A6382"/>
    <w:rsid w:val="000A77D1"/>
    <w:rsid w:val="000B1DBD"/>
    <w:rsid w:val="000B28BE"/>
    <w:rsid w:val="000B2EEA"/>
    <w:rsid w:val="000B4112"/>
    <w:rsid w:val="000B58E3"/>
    <w:rsid w:val="000B6D04"/>
    <w:rsid w:val="000C24EC"/>
    <w:rsid w:val="000C2C8C"/>
    <w:rsid w:val="000C40C5"/>
    <w:rsid w:val="000C6900"/>
    <w:rsid w:val="000C7B4B"/>
    <w:rsid w:val="000E1F7C"/>
    <w:rsid w:val="000E6388"/>
    <w:rsid w:val="000F1FC8"/>
    <w:rsid w:val="001031D6"/>
    <w:rsid w:val="0010457E"/>
    <w:rsid w:val="00116BC0"/>
    <w:rsid w:val="00120A02"/>
    <w:rsid w:val="001240F0"/>
    <w:rsid w:val="001245C4"/>
    <w:rsid w:val="001271B6"/>
    <w:rsid w:val="001364A9"/>
    <w:rsid w:val="001578E1"/>
    <w:rsid w:val="00160D5B"/>
    <w:rsid w:val="00162937"/>
    <w:rsid w:val="00172B9A"/>
    <w:rsid w:val="0017680A"/>
    <w:rsid w:val="0017689A"/>
    <w:rsid w:val="00185A0D"/>
    <w:rsid w:val="00186BFA"/>
    <w:rsid w:val="00190161"/>
    <w:rsid w:val="001A21B6"/>
    <w:rsid w:val="001A31D9"/>
    <w:rsid w:val="001B4263"/>
    <w:rsid w:val="001B7E3B"/>
    <w:rsid w:val="001C264F"/>
    <w:rsid w:val="001C370F"/>
    <w:rsid w:val="001C5107"/>
    <w:rsid w:val="001C5E8B"/>
    <w:rsid w:val="001D6FB4"/>
    <w:rsid w:val="001E08A1"/>
    <w:rsid w:val="001E2028"/>
    <w:rsid w:val="001E7098"/>
    <w:rsid w:val="001F5ABD"/>
    <w:rsid w:val="002130F2"/>
    <w:rsid w:val="00215E6D"/>
    <w:rsid w:val="00216D29"/>
    <w:rsid w:val="00222ABF"/>
    <w:rsid w:val="002231EC"/>
    <w:rsid w:val="002262D5"/>
    <w:rsid w:val="0022764E"/>
    <w:rsid w:val="00234BF0"/>
    <w:rsid w:val="002502FC"/>
    <w:rsid w:val="00256166"/>
    <w:rsid w:val="00260512"/>
    <w:rsid w:val="00260D85"/>
    <w:rsid w:val="00274176"/>
    <w:rsid w:val="002822B0"/>
    <w:rsid w:val="0028342F"/>
    <w:rsid w:val="00286E58"/>
    <w:rsid w:val="002911B3"/>
    <w:rsid w:val="00296AD5"/>
    <w:rsid w:val="002A23F7"/>
    <w:rsid w:val="002A55D3"/>
    <w:rsid w:val="002B29C9"/>
    <w:rsid w:val="002B2D2B"/>
    <w:rsid w:val="002B6D05"/>
    <w:rsid w:val="002B7058"/>
    <w:rsid w:val="002C4C55"/>
    <w:rsid w:val="002C656B"/>
    <w:rsid w:val="002C6713"/>
    <w:rsid w:val="002C6736"/>
    <w:rsid w:val="002C7B28"/>
    <w:rsid w:val="002D14D2"/>
    <w:rsid w:val="002D2A35"/>
    <w:rsid w:val="002D4BC5"/>
    <w:rsid w:val="002D4EDA"/>
    <w:rsid w:val="002E11BF"/>
    <w:rsid w:val="002E1466"/>
    <w:rsid w:val="002E3465"/>
    <w:rsid w:val="002E3E4A"/>
    <w:rsid w:val="002E4E63"/>
    <w:rsid w:val="002E62DC"/>
    <w:rsid w:val="002E6835"/>
    <w:rsid w:val="002E6E16"/>
    <w:rsid w:val="002E7B06"/>
    <w:rsid w:val="002F375D"/>
    <w:rsid w:val="0030473C"/>
    <w:rsid w:val="00306DF5"/>
    <w:rsid w:val="00315945"/>
    <w:rsid w:val="00317850"/>
    <w:rsid w:val="00320C69"/>
    <w:rsid w:val="003268DD"/>
    <w:rsid w:val="00337685"/>
    <w:rsid w:val="00351581"/>
    <w:rsid w:val="00352752"/>
    <w:rsid w:val="00352DC9"/>
    <w:rsid w:val="00357381"/>
    <w:rsid w:val="003702E9"/>
    <w:rsid w:val="00375F27"/>
    <w:rsid w:val="00383E4E"/>
    <w:rsid w:val="00385ED2"/>
    <w:rsid w:val="00394FF4"/>
    <w:rsid w:val="003A02BD"/>
    <w:rsid w:val="003A037E"/>
    <w:rsid w:val="003A7698"/>
    <w:rsid w:val="003B0BAF"/>
    <w:rsid w:val="003B35F0"/>
    <w:rsid w:val="003B6B24"/>
    <w:rsid w:val="003C2DAD"/>
    <w:rsid w:val="003C3D17"/>
    <w:rsid w:val="003D0A70"/>
    <w:rsid w:val="003D0E3C"/>
    <w:rsid w:val="003D6E5E"/>
    <w:rsid w:val="003D7313"/>
    <w:rsid w:val="00400375"/>
    <w:rsid w:val="00400F7F"/>
    <w:rsid w:val="00403885"/>
    <w:rsid w:val="00403CBF"/>
    <w:rsid w:val="004124A6"/>
    <w:rsid w:val="00416AD0"/>
    <w:rsid w:val="00420AED"/>
    <w:rsid w:val="00422E62"/>
    <w:rsid w:val="0042350B"/>
    <w:rsid w:val="00424F9C"/>
    <w:rsid w:val="00427F41"/>
    <w:rsid w:val="0043314C"/>
    <w:rsid w:val="00433204"/>
    <w:rsid w:val="004361DD"/>
    <w:rsid w:val="00443F38"/>
    <w:rsid w:val="004463B2"/>
    <w:rsid w:val="00453475"/>
    <w:rsid w:val="0046437C"/>
    <w:rsid w:val="00474310"/>
    <w:rsid w:val="00480ADF"/>
    <w:rsid w:val="00480FF3"/>
    <w:rsid w:val="004858CC"/>
    <w:rsid w:val="0048625B"/>
    <w:rsid w:val="004B5C10"/>
    <w:rsid w:val="004B71FF"/>
    <w:rsid w:val="004C0901"/>
    <w:rsid w:val="004C188D"/>
    <w:rsid w:val="004D4169"/>
    <w:rsid w:val="004D4BC6"/>
    <w:rsid w:val="004D5E4C"/>
    <w:rsid w:val="004E01BB"/>
    <w:rsid w:val="004E286A"/>
    <w:rsid w:val="004E41B4"/>
    <w:rsid w:val="004F21C1"/>
    <w:rsid w:val="00500B13"/>
    <w:rsid w:val="00500F4D"/>
    <w:rsid w:val="0050298C"/>
    <w:rsid w:val="0050603A"/>
    <w:rsid w:val="00506C3C"/>
    <w:rsid w:val="005136C3"/>
    <w:rsid w:val="00514BCB"/>
    <w:rsid w:val="005177B6"/>
    <w:rsid w:val="005228AA"/>
    <w:rsid w:val="005319A7"/>
    <w:rsid w:val="00531F54"/>
    <w:rsid w:val="00534393"/>
    <w:rsid w:val="00534E18"/>
    <w:rsid w:val="00536E20"/>
    <w:rsid w:val="005445A7"/>
    <w:rsid w:val="00556C50"/>
    <w:rsid w:val="00562473"/>
    <w:rsid w:val="005717E1"/>
    <w:rsid w:val="00573F6F"/>
    <w:rsid w:val="0057526E"/>
    <w:rsid w:val="0057549A"/>
    <w:rsid w:val="00575B99"/>
    <w:rsid w:val="00577C31"/>
    <w:rsid w:val="00581CA5"/>
    <w:rsid w:val="0058314F"/>
    <w:rsid w:val="005840A5"/>
    <w:rsid w:val="0058587F"/>
    <w:rsid w:val="00593DC8"/>
    <w:rsid w:val="005A1DF6"/>
    <w:rsid w:val="005A233E"/>
    <w:rsid w:val="005A7E5C"/>
    <w:rsid w:val="005B0DBC"/>
    <w:rsid w:val="005B333E"/>
    <w:rsid w:val="005B3A8D"/>
    <w:rsid w:val="005D2590"/>
    <w:rsid w:val="005D4049"/>
    <w:rsid w:val="005E332C"/>
    <w:rsid w:val="005E3BF7"/>
    <w:rsid w:val="005F237E"/>
    <w:rsid w:val="005F52D2"/>
    <w:rsid w:val="005F78E2"/>
    <w:rsid w:val="00600AF8"/>
    <w:rsid w:val="00604364"/>
    <w:rsid w:val="00613FDC"/>
    <w:rsid w:val="00614529"/>
    <w:rsid w:val="00615D63"/>
    <w:rsid w:val="00620D3B"/>
    <w:rsid w:val="00621048"/>
    <w:rsid w:val="0062177B"/>
    <w:rsid w:val="0062202F"/>
    <w:rsid w:val="00622FAD"/>
    <w:rsid w:val="00623059"/>
    <w:rsid w:val="006236A3"/>
    <w:rsid w:val="006305D6"/>
    <w:rsid w:val="00631DC5"/>
    <w:rsid w:val="00637EA5"/>
    <w:rsid w:val="00643522"/>
    <w:rsid w:val="00643C1B"/>
    <w:rsid w:val="00643F1D"/>
    <w:rsid w:val="006449A5"/>
    <w:rsid w:val="006471DC"/>
    <w:rsid w:val="00650F6E"/>
    <w:rsid w:val="006531FD"/>
    <w:rsid w:val="00660888"/>
    <w:rsid w:val="0066352D"/>
    <w:rsid w:val="006643F1"/>
    <w:rsid w:val="00665550"/>
    <w:rsid w:val="00666B6D"/>
    <w:rsid w:val="006670CD"/>
    <w:rsid w:val="00672DDD"/>
    <w:rsid w:val="0067427D"/>
    <w:rsid w:val="006756F9"/>
    <w:rsid w:val="006833C5"/>
    <w:rsid w:val="006865B8"/>
    <w:rsid w:val="00686997"/>
    <w:rsid w:val="00690018"/>
    <w:rsid w:val="00694C67"/>
    <w:rsid w:val="006A282F"/>
    <w:rsid w:val="006A3BB1"/>
    <w:rsid w:val="006A6D07"/>
    <w:rsid w:val="006B33BC"/>
    <w:rsid w:val="006B3FD6"/>
    <w:rsid w:val="006B473C"/>
    <w:rsid w:val="006B48A5"/>
    <w:rsid w:val="006B550C"/>
    <w:rsid w:val="006B6BFD"/>
    <w:rsid w:val="006B6E88"/>
    <w:rsid w:val="006C21A1"/>
    <w:rsid w:val="006D0455"/>
    <w:rsid w:val="006E32D8"/>
    <w:rsid w:val="006F121B"/>
    <w:rsid w:val="006F3F6D"/>
    <w:rsid w:val="006F5A6B"/>
    <w:rsid w:val="00703DF9"/>
    <w:rsid w:val="00704514"/>
    <w:rsid w:val="00707E4A"/>
    <w:rsid w:val="00710B0F"/>
    <w:rsid w:val="00710B81"/>
    <w:rsid w:val="00713857"/>
    <w:rsid w:val="00726DD2"/>
    <w:rsid w:val="007313D7"/>
    <w:rsid w:val="007325F8"/>
    <w:rsid w:val="00734F4E"/>
    <w:rsid w:val="007361C3"/>
    <w:rsid w:val="00736C99"/>
    <w:rsid w:val="00752AB6"/>
    <w:rsid w:val="00756F87"/>
    <w:rsid w:val="00757890"/>
    <w:rsid w:val="00763F33"/>
    <w:rsid w:val="00766D18"/>
    <w:rsid w:val="00775CD1"/>
    <w:rsid w:val="0078341D"/>
    <w:rsid w:val="007876C7"/>
    <w:rsid w:val="0079657F"/>
    <w:rsid w:val="007A5CD7"/>
    <w:rsid w:val="007A6BD3"/>
    <w:rsid w:val="007B564D"/>
    <w:rsid w:val="007C3227"/>
    <w:rsid w:val="007C6BED"/>
    <w:rsid w:val="007D11DF"/>
    <w:rsid w:val="007D1B5D"/>
    <w:rsid w:val="007E2FA3"/>
    <w:rsid w:val="007E7443"/>
    <w:rsid w:val="007F01DA"/>
    <w:rsid w:val="007F1941"/>
    <w:rsid w:val="00801919"/>
    <w:rsid w:val="00802C37"/>
    <w:rsid w:val="00806FF2"/>
    <w:rsid w:val="00810B5D"/>
    <w:rsid w:val="008165CC"/>
    <w:rsid w:val="008263CC"/>
    <w:rsid w:val="008308B2"/>
    <w:rsid w:val="00832313"/>
    <w:rsid w:val="0083443F"/>
    <w:rsid w:val="00836EC8"/>
    <w:rsid w:val="00837C81"/>
    <w:rsid w:val="0084662E"/>
    <w:rsid w:val="00854AB4"/>
    <w:rsid w:val="00865E55"/>
    <w:rsid w:val="00871A4D"/>
    <w:rsid w:val="008767DB"/>
    <w:rsid w:val="0088408A"/>
    <w:rsid w:val="008867C9"/>
    <w:rsid w:val="00887C34"/>
    <w:rsid w:val="008A3B22"/>
    <w:rsid w:val="008A7A5E"/>
    <w:rsid w:val="008C1380"/>
    <w:rsid w:val="008C2D96"/>
    <w:rsid w:val="008C3781"/>
    <w:rsid w:val="008D1D05"/>
    <w:rsid w:val="008D64D6"/>
    <w:rsid w:val="008E0E06"/>
    <w:rsid w:val="008E608F"/>
    <w:rsid w:val="008E6537"/>
    <w:rsid w:val="008E6612"/>
    <w:rsid w:val="00902685"/>
    <w:rsid w:val="009046C4"/>
    <w:rsid w:val="009143A3"/>
    <w:rsid w:val="00917CC3"/>
    <w:rsid w:val="0092043B"/>
    <w:rsid w:val="00921B90"/>
    <w:rsid w:val="009240AE"/>
    <w:rsid w:val="00931CB0"/>
    <w:rsid w:val="0093380E"/>
    <w:rsid w:val="00937C07"/>
    <w:rsid w:val="00937DC1"/>
    <w:rsid w:val="00940319"/>
    <w:rsid w:val="00940A10"/>
    <w:rsid w:val="00942033"/>
    <w:rsid w:val="0094203B"/>
    <w:rsid w:val="009421B2"/>
    <w:rsid w:val="00942C2B"/>
    <w:rsid w:val="009443F1"/>
    <w:rsid w:val="00947625"/>
    <w:rsid w:val="0094D12F"/>
    <w:rsid w:val="00952F2F"/>
    <w:rsid w:val="00960D26"/>
    <w:rsid w:val="0096328B"/>
    <w:rsid w:val="009663F9"/>
    <w:rsid w:val="009676E6"/>
    <w:rsid w:val="00975091"/>
    <w:rsid w:val="00975DE0"/>
    <w:rsid w:val="00983F36"/>
    <w:rsid w:val="00985278"/>
    <w:rsid w:val="0099529D"/>
    <w:rsid w:val="00995D21"/>
    <w:rsid w:val="00996F16"/>
    <w:rsid w:val="009A2107"/>
    <w:rsid w:val="009B0A5F"/>
    <w:rsid w:val="009B665C"/>
    <w:rsid w:val="009C29F8"/>
    <w:rsid w:val="009C55B8"/>
    <w:rsid w:val="009D011C"/>
    <w:rsid w:val="009D2668"/>
    <w:rsid w:val="009E0F58"/>
    <w:rsid w:val="009E770F"/>
    <w:rsid w:val="009F0CA1"/>
    <w:rsid w:val="009F4B9B"/>
    <w:rsid w:val="00A02094"/>
    <w:rsid w:val="00A07F52"/>
    <w:rsid w:val="00A1206C"/>
    <w:rsid w:val="00A14F66"/>
    <w:rsid w:val="00A1653D"/>
    <w:rsid w:val="00A21A74"/>
    <w:rsid w:val="00A21AA5"/>
    <w:rsid w:val="00A303B6"/>
    <w:rsid w:val="00A317E8"/>
    <w:rsid w:val="00A3196B"/>
    <w:rsid w:val="00A331C3"/>
    <w:rsid w:val="00A33F94"/>
    <w:rsid w:val="00A370DA"/>
    <w:rsid w:val="00A40168"/>
    <w:rsid w:val="00A5314E"/>
    <w:rsid w:val="00A55F0F"/>
    <w:rsid w:val="00A6004C"/>
    <w:rsid w:val="00A656B4"/>
    <w:rsid w:val="00A83067"/>
    <w:rsid w:val="00A833E5"/>
    <w:rsid w:val="00A86A10"/>
    <w:rsid w:val="00A91065"/>
    <w:rsid w:val="00A91E23"/>
    <w:rsid w:val="00A91EB2"/>
    <w:rsid w:val="00A9395C"/>
    <w:rsid w:val="00A9422D"/>
    <w:rsid w:val="00A94A28"/>
    <w:rsid w:val="00A94B2B"/>
    <w:rsid w:val="00AA5666"/>
    <w:rsid w:val="00AA75C4"/>
    <w:rsid w:val="00AB4811"/>
    <w:rsid w:val="00AB6EA1"/>
    <w:rsid w:val="00AC0B2C"/>
    <w:rsid w:val="00AC5F79"/>
    <w:rsid w:val="00AD746B"/>
    <w:rsid w:val="00AE15A7"/>
    <w:rsid w:val="00AE18C8"/>
    <w:rsid w:val="00AE1C22"/>
    <w:rsid w:val="00AE288C"/>
    <w:rsid w:val="00AE28F3"/>
    <w:rsid w:val="00AE5ECB"/>
    <w:rsid w:val="00B00542"/>
    <w:rsid w:val="00B1120F"/>
    <w:rsid w:val="00B24AC5"/>
    <w:rsid w:val="00B26613"/>
    <w:rsid w:val="00B41D3E"/>
    <w:rsid w:val="00B43407"/>
    <w:rsid w:val="00B45CFA"/>
    <w:rsid w:val="00B46C86"/>
    <w:rsid w:val="00B56E7D"/>
    <w:rsid w:val="00B57171"/>
    <w:rsid w:val="00B60DB4"/>
    <w:rsid w:val="00B7196F"/>
    <w:rsid w:val="00B763D8"/>
    <w:rsid w:val="00B836B3"/>
    <w:rsid w:val="00B858A9"/>
    <w:rsid w:val="00B9209D"/>
    <w:rsid w:val="00B92330"/>
    <w:rsid w:val="00B92610"/>
    <w:rsid w:val="00BB0071"/>
    <w:rsid w:val="00BB4B89"/>
    <w:rsid w:val="00BB6CDC"/>
    <w:rsid w:val="00BC5314"/>
    <w:rsid w:val="00BD3CE0"/>
    <w:rsid w:val="00BD437C"/>
    <w:rsid w:val="00BD4FF2"/>
    <w:rsid w:val="00BF011D"/>
    <w:rsid w:val="00C00A8F"/>
    <w:rsid w:val="00C01743"/>
    <w:rsid w:val="00C0201D"/>
    <w:rsid w:val="00C02C63"/>
    <w:rsid w:val="00C1171E"/>
    <w:rsid w:val="00C2270C"/>
    <w:rsid w:val="00C2430A"/>
    <w:rsid w:val="00C246FE"/>
    <w:rsid w:val="00C273FA"/>
    <w:rsid w:val="00C314A4"/>
    <w:rsid w:val="00C35970"/>
    <w:rsid w:val="00C43FEE"/>
    <w:rsid w:val="00C46728"/>
    <w:rsid w:val="00C47327"/>
    <w:rsid w:val="00C56A81"/>
    <w:rsid w:val="00C65403"/>
    <w:rsid w:val="00C674C0"/>
    <w:rsid w:val="00C801FC"/>
    <w:rsid w:val="00C84BB8"/>
    <w:rsid w:val="00C916FF"/>
    <w:rsid w:val="00C97771"/>
    <w:rsid w:val="00CA1FC1"/>
    <w:rsid w:val="00CA2D2A"/>
    <w:rsid w:val="00CA3647"/>
    <w:rsid w:val="00CA3D5D"/>
    <w:rsid w:val="00CA63F5"/>
    <w:rsid w:val="00CC72F5"/>
    <w:rsid w:val="00CD68DE"/>
    <w:rsid w:val="00CE269B"/>
    <w:rsid w:val="00CE47FA"/>
    <w:rsid w:val="00CE5677"/>
    <w:rsid w:val="00CF0DAC"/>
    <w:rsid w:val="00CF6FD8"/>
    <w:rsid w:val="00D03820"/>
    <w:rsid w:val="00D073EC"/>
    <w:rsid w:val="00D2126D"/>
    <w:rsid w:val="00D253D3"/>
    <w:rsid w:val="00D25F14"/>
    <w:rsid w:val="00D26BA0"/>
    <w:rsid w:val="00D32C1D"/>
    <w:rsid w:val="00D47F2D"/>
    <w:rsid w:val="00D52A14"/>
    <w:rsid w:val="00D57127"/>
    <w:rsid w:val="00D57520"/>
    <w:rsid w:val="00D6398F"/>
    <w:rsid w:val="00D70DA7"/>
    <w:rsid w:val="00D74B25"/>
    <w:rsid w:val="00D80200"/>
    <w:rsid w:val="00D857AE"/>
    <w:rsid w:val="00D86A3E"/>
    <w:rsid w:val="00D86C2F"/>
    <w:rsid w:val="00DA4642"/>
    <w:rsid w:val="00DB362F"/>
    <w:rsid w:val="00DC6756"/>
    <w:rsid w:val="00DD066F"/>
    <w:rsid w:val="00DD1514"/>
    <w:rsid w:val="00DE7229"/>
    <w:rsid w:val="00DE7775"/>
    <w:rsid w:val="00DF324F"/>
    <w:rsid w:val="00DF5086"/>
    <w:rsid w:val="00E02690"/>
    <w:rsid w:val="00E153B6"/>
    <w:rsid w:val="00E15447"/>
    <w:rsid w:val="00E154FE"/>
    <w:rsid w:val="00E246E8"/>
    <w:rsid w:val="00E24A26"/>
    <w:rsid w:val="00E32A80"/>
    <w:rsid w:val="00E33060"/>
    <w:rsid w:val="00E33BB9"/>
    <w:rsid w:val="00E33FE4"/>
    <w:rsid w:val="00E4093F"/>
    <w:rsid w:val="00E444CC"/>
    <w:rsid w:val="00E45381"/>
    <w:rsid w:val="00E51697"/>
    <w:rsid w:val="00E51B1B"/>
    <w:rsid w:val="00E5359B"/>
    <w:rsid w:val="00E54613"/>
    <w:rsid w:val="00E60F16"/>
    <w:rsid w:val="00E63ED5"/>
    <w:rsid w:val="00E64C19"/>
    <w:rsid w:val="00E66AFE"/>
    <w:rsid w:val="00E674F1"/>
    <w:rsid w:val="00E744AE"/>
    <w:rsid w:val="00E75F1E"/>
    <w:rsid w:val="00E8685F"/>
    <w:rsid w:val="00E927E3"/>
    <w:rsid w:val="00E92EA8"/>
    <w:rsid w:val="00E9614C"/>
    <w:rsid w:val="00EA035E"/>
    <w:rsid w:val="00EA1E76"/>
    <w:rsid w:val="00EA1FFA"/>
    <w:rsid w:val="00EA59C5"/>
    <w:rsid w:val="00EB156A"/>
    <w:rsid w:val="00EB37AF"/>
    <w:rsid w:val="00EB555A"/>
    <w:rsid w:val="00EB7102"/>
    <w:rsid w:val="00EB79F5"/>
    <w:rsid w:val="00EC2D5E"/>
    <w:rsid w:val="00EC3783"/>
    <w:rsid w:val="00ED0F39"/>
    <w:rsid w:val="00ED34BA"/>
    <w:rsid w:val="00EE3747"/>
    <w:rsid w:val="00F00C1E"/>
    <w:rsid w:val="00F064B6"/>
    <w:rsid w:val="00F06B01"/>
    <w:rsid w:val="00F11AB0"/>
    <w:rsid w:val="00F11AC4"/>
    <w:rsid w:val="00F13A27"/>
    <w:rsid w:val="00F142E7"/>
    <w:rsid w:val="00F15258"/>
    <w:rsid w:val="00F16CCC"/>
    <w:rsid w:val="00F206A9"/>
    <w:rsid w:val="00F22DD0"/>
    <w:rsid w:val="00F24D05"/>
    <w:rsid w:val="00F2583E"/>
    <w:rsid w:val="00F26B35"/>
    <w:rsid w:val="00F35D0E"/>
    <w:rsid w:val="00F3612B"/>
    <w:rsid w:val="00F437E2"/>
    <w:rsid w:val="00F44229"/>
    <w:rsid w:val="00F45FA4"/>
    <w:rsid w:val="00F46010"/>
    <w:rsid w:val="00F55C33"/>
    <w:rsid w:val="00F61651"/>
    <w:rsid w:val="00F618D1"/>
    <w:rsid w:val="00F624F3"/>
    <w:rsid w:val="00F63851"/>
    <w:rsid w:val="00F70535"/>
    <w:rsid w:val="00F70E4B"/>
    <w:rsid w:val="00F80D08"/>
    <w:rsid w:val="00F85B93"/>
    <w:rsid w:val="00F93573"/>
    <w:rsid w:val="00FA0ED9"/>
    <w:rsid w:val="00FB17AD"/>
    <w:rsid w:val="00FB20C6"/>
    <w:rsid w:val="00FB36A8"/>
    <w:rsid w:val="00FB72BF"/>
    <w:rsid w:val="00FD2448"/>
    <w:rsid w:val="00FE0C96"/>
    <w:rsid w:val="00FE4005"/>
    <w:rsid w:val="00FE52CC"/>
    <w:rsid w:val="00FE539E"/>
    <w:rsid w:val="00FF3A5D"/>
    <w:rsid w:val="00FF3B00"/>
    <w:rsid w:val="00FF4E39"/>
    <w:rsid w:val="04BB28F3"/>
    <w:rsid w:val="04C17670"/>
    <w:rsid w:val="0B8DE493"/>
    <w:rsid w:val="0BDE4742"/>
    <w:rsid w:val="0FB5A3E6"/>
    <w:rsid w:val="115C473D"/>
    <w:rsid w:val="11D4502F"/>
    <w:rsid w:val="151E3E08"/>
    <w:rsid w:val="162D4B24"/>
    <w:rsid w:val="16DA121E"/>
    <w:rsid w:val="19E5BE9C"/>
    <w:rsid w:val="1B4C5D9E"/>
    <w:rsid w:val="1D22EB19"/>
    <w:rsid w:val="1DAD1062"/>
    <w:rsid w:val="218A913C"/>
    <w:rsid w:val="238087E4"/>
    <w:rsid w:val="24BB2DAE"/>
    <w:rsid w:val="29AD88AA"/>
    <w:rsid w:val="31E45346"/>
    <w:rsid w:val="3398DC78"/>
    <w:rsid w:val="342B0D3E"/>
    <w:rsid w:val="391C51F8"/>
    <w:rsid w:val="3BF0745F"/>
    <w:rsid w:val="3C78E837"/>
    <w:rsid w:val="3CAC2BF3"/>
    <w:rsid w:val="40088AE6"/>
    <w:rsid w:val="410D888E"/>
    <w:rsid w:val="44452950"/>
    <w:rsid w:val="48F8DCFB"/>
    <w:rsid w:val="4CC400A6"/>
    <w:rsid w:val="4EF926B2"/>
    <w:rsid w:val="571088DD"/>
    <w:rsid w:val="61A35ED2"/>
    <w:rsid w:val="621E779F"/>
    <w:rsid w:val="65755175"/>
    <w:rsid w:val="6686F7C9"/>
    <w:rsid w:val="67EEA432"/>
    <w:rsid w:val="6CD4B860"/>
    <w:rsid w:val="726D6BA7"/>
    <w:rsid w:val="737AD620"/>
    <w:rsid w:val="7A356E91"/>
    <w:rsid w:val="7B51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720E55"/>
  <w14:defaultImageDpi w14:val="32767"/>
  <w15:chartTrackingRefBased/>
  <w15:docId w15:val="{74F953B8-1349-4FC5-8EC5-8399793DF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A303B6"/>
    <w:pPr>
      <w:spacing w:before="120" w:after="120" w:line="360" w:lineRule="auto"/>
    </w:pPr>
    <w:rPr>
      <w:rFonts w:ascii="Arial" w:hAnsi="Arial"/>
      <w:sz w:val="18"/>
    </w:rPr>
  </w:style>
  <w:style w:type="paragraph" w:styleId="Kop1">
    <w:name w:val="heading 1"/>
    <w:aliases w:val="ZorgSpectrum - Titel"/>
    <w:basedOn w:val="Kop2"/>
    <w:next w:val="Standaard"/>
    <w:link w:val="Kop1Char"/>
    <w:uiPriority w:val="9"/>
    <w:qFormat/>
    <w:rsid w:val="008A3B22"/>
    <w:pPr>
      <w:outlineLvl w:val="0"/>
    </w:pPr>
    <w:rPr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C6736"/>
    <w:pPr>
      <w:spacing w:before="0" w:after="0" w:line="259" w:lineRule="auto"/>
      <w:contextualSpacing/>
      <w:outlineLvl w:val="1"/>
    </w:pPr>
    <w:rPr>
      <w:rFonts w:asciiTheme="minorHAnsi" w:hAnsiTheme="minorHAnsi" w:cstheme="minorHAnsi"/>
      <w:color w:val="009BDE"/>
      <w:sz w:val="24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368C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ZorgSpectrum - Titel Char"/>
    <w:basedOn w:val="Standaardalinea-lettertype"/>
    <w:link w:val="Kop1"/>
    <w:uiPriority w:val="9"/>
    <w:rsid w:val="008A3B22"/>
    <w:rPr>
      <w:rFonts w:cstheme="minorHAnsi"/>
      <w:color w:val="009BDE"/>
      <w:sz w:val="40"/>
      <w:szCs w:val="40"/>
    </w:rPr>
  </w:style>
  <w:style w:type="paragraph" w:customStyle="1" w:styleId="PSO-Opsomming1">
    <w:name w:val="PSO-Opsomming 1"/>
    <w:basedOn w:val="PSO-Plattetekst"/>
    <w:qFormat/>
    <w:rsid w:val="005D4049"/>
    <w:pPr>
      <w:numPr>
        <w:numId w:val="2"/>
      </w:numPr>
      <w:tabs>
        <w:tab w:val="num" w:pos="360"/>
      </w:tabs>
      <w:ind w:left="0" w:firstLine="0"/>
    </w:pPr>
  </w:style>
  <w:style w:type="paragraph" w:customStyle="1" w:styleId="PSO-Opsomming2">
    <w:name w:val="PSO-Opsomming 2"/>
    <w:basedOn w:val="PSO-Plattetekst"/>
    <w:qFormat/>
    <w:rsid w:val="005D4049"/>
    <w:pPr>
      <w:numPr>
        <w:numId w:val="3"/>
      </w:numPr>
    </w:pPr>
  </w:style>
  <w:style w:type="paragraph" w:styleId="Koptekst">
    <w:name w:val="header"/>
    <w:basedOn w:val="Standaard"/>
    <w:link w:val="KoptekstChar"/>
    <w:uiPriority w:val="99"/>
    <w:unhideWhenUsed/>
    <w:rsid w:val="003A02B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A02BD"/>
    <w:rPr>
      <w:rFonts w:ascii="Arial" w:hAnsi="Arial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3A02B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A02BD"/>
    <w:rPr>
      <w:rFonts w:ascii="Arial" w:hAnsi="Arial"/>
      <w:sz w:val="18"/>
    </w:rPr>
  </w:style>
  <w:style w:type="paragraph" w:styleId="Normaalweb">
    <w:name w:val="Normal (Web)"/>
    <w:basedOn w:val="Standaard"/>
    <w:uiPriority w:val="99"/>
    <w:unhideWhenUsed/>
    <w:rsid w:val="00996F1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lang w:eastAsia="nl-NL"/>
    </w:rPr>
  </w:style>
  <w:style w:type="paragraph" w:customStyle="1" w:styleId="Marge">
    <w:name w:val="Marge"/>
    <w:basedOn w:val="Standaard"/>
    <w:rsid w:val="001C370F"/>
    <w:pPr>
      <w:tabs>
        <w:tab w:val="left" w:pos="198"/>
      </w:tabs>
      <w:spacing w:before="0" w:after="0" w:line="210" w:lineRule="exact"/>
    </w:pPr>
    <w:rPr>
      <w:rFonts w:eastAsia="Arial Unicode MS" w:cs="Times New Roman"/>
      <w:noProof/>
      <w:sz w:val="16"/>
      <w:szCs w:val="17"/>
    </w:rPr>
  </w:style>
  <w:style w:type="paragraph" w:customStyle="1" w:styleId="Margebold">
    <w:name w:val="Marge bold"/>
    <w:basedOn w:val="Marge"/>
    <w:next w:val="Marge"/>
    <w:rsid w:val="001C370F"/>
    <w:rPr>
      <w:b/>
    </w:rPr>
  </w:style>
  <w:style w:type="paragraph" w:customStyle="1" w:styleId="Margewitregel">
    <w:name w:val="Marge witregel"/>
    <w:basedOn w:val="Marge"/>
    <w:next w:val="Marge"/>
    <w:rsid w:val="001C370F"/>
    <w:pPr>
      <w:spacing w:line="140" w:lineRule="exact"/>
    </w:pPr>
  </w:style>
  <w:style w:type="paragraph" w:customStyle="1" w:styleId="PSO-Opsomming3">
    <w:name w:val="PSO-Opsomming 3"/>
    <w:basedOn w:val="PSO-Plattetekst"/>
    <w:qFormat/>
    <w:rsid w:val="005D4049"/>
    <w:pPr>
      <w:numPr>
        <w:numId w:val="4"/>
      </w:numPr>
    </w:pPr>
  </w:style>
  <w:style w:type="character" w:styleId="GevolgdeHyperlink">
    <w:name w:val="FollowedHyperlink"/>
    <w:basedOn w:val="Standaardalinea-lettertype"/>
    <w:uiPriority w:val="99"/>
    <w:semiHidden/>
    <w:unhideWhenUsed/>
    <w:rsid w:val="005840A5"/>
    <w:rPr>
      <w:color w:val="954F72" w:themeColor="followedHyperlink"/>
      <w:u w:val="single"/>
    </w:rPr>
  </w:style>
  <w:style w:type="numbering" w:customStyle="1" w:styleId="Huidigelijst1">
    <w:name w:val="Huidige lijst1"/>
    <w:uiPriority w:val="99"/>
    <w:rsid w:val="009676E6"/>
    <w:pPr>
      <w:numPr>
        <w:numId w:val="1"/>
      </w:numPr>
    </w:pPr>
  </w:style>
  <w:style w:type="paragraph" w:customStyle="1" w:styleId="PSO-Plattetekst">
    <w:name w:val="PSO-Platte tekst"/>
    <w:qFormat/>
    <w:rsid w:val="005D4049"/>
    <w:pPr>
      <w:shd w:val="clear" w:color="auto" w:fill="FFFFFF"/>
      <w:spacing w:before="105" w:after="105" w:line="360" w:lineRule="auto"/>
    </w:pPr>
    <w:rPr>
      <w:rFonts w:ascii="Arial" w:eastAsia="Calibri" w:hAnsi="Arial" w:cs="Arial"/>
      <w:color w:val="000000" w:themeColor="text1"/>
      <w:sz w:val="20"/>
      <w:szCs w:val="20"/>
      <w:lang w:val="en-US" w:eastAsia="nl-NL"/>
    </w:rPr>
  </w:style>
  <w:style w:type="paragraph" w:customStyle="1" w:styleId="SPO-TITEL">
    <w:name w:val="SPO-TITEL"/>
    <w:basedOn w:val="Standaard"/>
    <w:qFormat/>
    <w:rsid w:val="009143A3"/>
    <w:rPr>
      <w:b/>
      <w:color w:val="FFFFFF" w:themeColor="background1"/>
      <w:sz w:val="56"/>
      <w:szCs w:val="56"/>
    </w:rPr>
  </w:style>
  <w:style w:type="character" w:customStyle="1" w:styleId="Kop2Char">
    <w:name w:val="Kop 2 Char"/>
    <w:basedOn w:val="Standaardalinea-lettertype"/>
    <w:link w:val="Kop2"/>
    <w:uiPriority w:val="9"/>
    <w:rsid w:val="002C6736"/>
    <w:rPr>
      <w:rFonts w:cstheme="minorHAnsi"/>
      <w:color w:val="009BDE"/>
    </w:rPr>
  </w:style>
  <w:style w:type="character" w:customStyle="1" w:styleId="Kop3Char">
    <w:name w:val="Kop 3 Char"/>
    <w:basedOn w:val="Standaardalinea-lettertype"/>
    <w:link w:val="Kop3"/>
    <w:uiPriority w:val="9"/>
    <w:rsid w:val="000368C0"/>
    <w:rPr>
      <w:rFonts w:asciiTheme="majorHAnsi" w:eastAsiaTheme="majorEastAsia" w:hAnsiTheme="majorHAnsi" w:cstheme="majorBidi"/>
      <w:color w:val="1F3763" w:themeColor="accent1" w:themeShade="7F"/>
    </w:rPr>
  </w:style>
  <w:style w:type="table" w:styleId="Tabelraster">
    <w:name w:val="Table Grid"/>
    <w:basedOn w:val="Standaardtabel"/>
    <w:uiPriority w:val="39"/>
    <w:rsid w:val="000368C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368C0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0368C0"/>
    <w:pPr>
      <w:spacing w:before="0" w:after="160" w:line="259" w:lineRule="auto"/>
      <w:ind w:left="720"/>
      <w:contextualSpacing/>
    </w:pPr>
    <w:rPr>
      <w:rFonts w:asciiTheme="minorHAnsi" w:hAnsiTheme="minorHAnsi"/>
      <w:sz w:val="22"/>
      <w:szCs w:val="22"/>
    </w:rPr>
  </w:style>
  <w:style w:type="paragraph" w:styleId="Titel">
    <w:name w:val="Title"/>
    <w:basedOn w:val="Standaard"/>
    <w:next w:val="Standaard"/>
    <w:link w:val="TitelChar"/>
    <w:uiPriority w:val="10"/>
    <w:qFormat/>
    <w:rsid w:val="000368C0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368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66B6D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66B6D"/>
    <w:rPr>
      <w:rFonts w:ascii="Segoe UI" w:hAnsi="Segoe UI" w:cs="Segoe UI"/>
      <w:sz w:val="18"/>
      <w:szCs w:val="18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83067"/>
    <w:pPr>
      <w:spacing w:before="240"/>
      <w:outlineLvl w:val="9"/>
    </w:pPr>
    <w:rPr>
      <w:rFonts w:asciiTheme="majorHAnsi" w:hAnsiTheme="majorHAnsi"/>
      <w:color w:val="2F5496" w:themeColor="accent1" w:themeShade="BF"/>
      <w:sz w:val="32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A83067"/>
    <w:pPr>
      <w:spacing w:after="100"/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A83067"/>
    <w:pPr>
      <w:spacing w:after="100"/>
      <w:ind w:left="360"/>
    </w:pPr>
  </w:style>
  <w:style w:type="character" w:styleId="Onopgelostemelding">
    <w:name w:val="Unresolved Mention"/>
    <w:basedOn w:val="Standaardalinea-lettertype"/>
    <w:uiPriority w:val="99"/>
    <w:rsid w:val="00DA4642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35D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35D0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35D0E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35D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35D0E"/>
    <w:rPr>
      <w:rFonts w:ascii="Arial" w:hAnsi="Arial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256166"/>
    <w:rPr>
      <w:rFonts w:ascii="Arial" w:hAnsi="Arial"/>
      <w:sz w:val="18"/>
    </w:rPr>
  </w:style>
  <w:style w:type="paragraph" w:styleId="Geenafstand">
    <w:name w:val="No Spacing"/>
    <w:uiPriority w:val="1"/>
    <w:qFormat/>
    <w:rsid w:val="00EC2D5E"/>
    <w:rPr>
      <w:rFonts w:ascii="Arial" w:hAnsi="Arial"/>
      <w:sz w:val="18"/>
    </w:rPr>
  </w:style>
  <w:style w:type="paragraph" w:styleId="Inhopg1">
    <w:name w:val="toc 1"/>
    <w:basedOn w:val="Standaard"/>
    <w:next w:val="Standaard"/>
    <w:autoRedefine/>
    <w:uiPriority w:val="39"/>
    <w:unhideWhenUsed/>
    <w:rsid w:val="002C6736"/>
    <w:pPr>
      <w:spacing w:after="100"/>
    </w:pPr>
  </w:style>
  <w:style w:type="paragraph" w:styleId="Plattetekst">
    <w:name w:val="Body Text"/>
    <w:basedOn w:val="Standaard"/>
    <w:link w:val="PlattetekstChar"/>
    <w:uiPriority w:val="1"/>
    <w:qFormat/>
    <w:rsid w:val="0048625B"/>
    <w:pPr>
      <w:widowControl w:val="0"/>
      <w:autoSpaceDE w:val="0"/>
      <w:autoSpaceDN w:val="0"/>
      <w:spacing w:before="0" w:after="0" w:line="240" w:lineRule="auto"/>
      <w:ind w:left="1556"/>
    </w:pPr>
    <w:rPr>
      <w:rFonts w:ascii="Calibri" w:eastAsia="Calibri" w:hAnsi="Calibri" w:cs="Calibri"/>
      <w:szCs w:val="18"/>
      <w:lang w:eastAsia="nl-NL" w:bidi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48625B"/>
    <w:rPr>
      <w:rFonts w:ascii="Calibri" w:eastAsia="Calibri" w:hAnsi="Calibri" w:cs="Calibri"/>
      <w:sz w:val="18"/>
      <w:szCs w:val="18"/>
      <w:lang w:eastAsia="nl-NL" w:bidi="nl-NL"/>
    </w:rPr>
  </w:style>
  <w:style w:type="character" w:styleId="Tekstvantijdelijkeaanduiding">
    <w:name w:val="Placeholder Text"/>
    <w:basedOn w:val="Standaardalinea-lettertype"/>
    <w:uiPriority w:val="99"/>
    <w:semiHidden/>
    <w:rsid w:val="00400375"/>
    <w:rPr>
      <w:color w:val="666666"/>
    </w:rPr>
  </w:style>
  <w:style w:type="paragraph" w:customStyle="1" w:styleId="Default">
    <w:name w:val="Default"/>
    <w:rsid w:val="00AE288C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4395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7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32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53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7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60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10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32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38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55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7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13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79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2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8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4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1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5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93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8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9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71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8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3580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4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9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88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90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16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72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31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00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99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11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01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97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125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73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2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17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80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66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19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89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77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03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01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32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97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9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16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698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6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54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4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1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0807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34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0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7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93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91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0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91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58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43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72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36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141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20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34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67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16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2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14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26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22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71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07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09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2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77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1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7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9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6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7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315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2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9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6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6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95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92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35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79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62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46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2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81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0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commentsExtended" Target="commentsExtended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pso-nederland.nl/direct-meten-en-aanvragen/wat-meet-en-certificeert-de-pso/stappenplan-groeien-op-de-pso-door-socialer-in-te-kopen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ijnpso.nl" TargetMode="External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Relationship Id="rId22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ijnpso.nl/" TargetMode="External"/><Relationship Id="rId1" Type="http://schemas.openxmlformats.org/officeDocument/2006/relationships/hyperlink" Target="http://www.pso-nederland.nl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ijnpso.nl/" TargetMode="External"/><Relationship Id="rId1" Type="http://schemas.openxmlformats.org/officeDocument/2006/relationships/hyperlink" Target="http://www.pso-nederland.n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n%20Knuijsting\Documents\Aangepaste%20Office-sjablonen\PSO_RAPPORT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1E350E6AD5F46B8A9FDE2BF4E7331" ma:contentTypeVersion="12" ma:contentTypeDescription="Een nieuw document maken." ma:contentTypeScope="" ma:versionID="09a80d89322aab9386b5c0429d847b7b">
  <xsd:schema xmlns:xsd="http://www.w3.org/2001/XMLSchema" xmlns:xs="http://www.w3.org/2001/XMLSchema" xmlns:p="http://schemas.microsoft.com/office/2006/metadata/properties" xmlns:ns2="e70bd565-2178-4333-b572-e9b0d5d77e0f" xmlns:ns3="8e03a258-7cfe-499c-b39d-4ceb6689e543" targetNamespace="http://schemas.microsoft.com/office/2006/metadata/properties" ma:root="true" ma:fieldsID="d9ccf2152a6f0f3967e2bff24e19340c" ns2:_="" ns3:_="">
    <xsd:import namespace="e70bd565-2178-4333-b572-e9b0d5d77e0f"/>
    <xsd:import namespace="8e03a258-7cfe-499c-b39d-4ceb6689e5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bd565-2178-4333-b572-e9b0d5d77e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db0eca5-80c5-4a2e-b9d7-6c86100996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03a258-7cfe-499c-b39d-4ceb6689e54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d00fe1f-8a05-4621-bb6e-d220ad8e68a5}" ma:internalName="TaxCatchAll" ma:showField="CatchAllData" ma:web="8e03a258-7cfe-499c-b39d-4ceb6689e5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0bd565-2178-4333-b572-e9b0d5d77e0f">
      <Terms xmlns="http://schemas.microsoft.com/office/infopath/2007/PartnerControls"/>
    </lcf76f155ced4ddcb4097134ff3c332f>
    <TaxCatchAll xmlns="8e03a258-7cfe-499c-b39d-4ceb6689e54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54466C3-2446-4E6C-B55D-77FB1FA936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0bd565-2178-4333-b572-e9b0d5d77e0f"/>
    <ds:schemaRef ds:uri="8e03a258-7cfe-499c-b39d-4ceb6689e5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6E0B50-8662-47C6-BE34-44EE3FEBBE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6E953D-C777-4B41-AE8E-C68BD73CC4A4}">
  <ds:schemaRefs>
    <ds:schemaRef ds:uri="http://schemas.microsoft.com/office/2006/metadata/properties"/>
    <ds:schemaRef ds:uri="http://schemas.microsoft.com/office/infopath/2007/PartnerControls"/>
    <ds:schemaRef ds:uri="e70bd565-2178-4333-b572-e9b0d5d77e0f"/>
    <ds:schemaRef ds:uri="8e03a258-7cfe-499c-b39d-4ceb6689e543"/>
  </ds:schemaRefs>
</ds:datastoreItem>
</file>

<file path=customXml/itemProps4.xml><?xml version="1.0" encoding="utf-8"?>
<ds:datastoreItem xmlns:ds="http://schemas.openxmlformats.org/officeDocument/2006/customXml" ds:itemID="{8A72EBD4-BA76-41CB-BF28-FAF88E8E7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PSO_RAPPORT</Template>
  <TotalTime>0</TotalTime>
  <Pages>8</Pages>
  <Words>2267</Words>
  <Characters>12471</Characters>
  <Application>Microsoft Office Word</Application>
  <DocSecurity>0</DocSecurity>
  <Lines>103</Lines>
  <Paragraphs>29</Paragraphs>
  <ScaleCrop>false</ScaleCrop>
  <Company/>
  <LinksUpToDate>false</LinksUpToDate>
  <CharactersWithSpaces>14709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PSO</dc:title>
  <dc:subject/>
  <dc:creator>Marian Knuijsting</dc:creator>
  <cp:keywords/>
  <dc:description/>
  <cp:lastModifiedBy>Britt van Beelen</cp:lastModifiedBy>
  <cp:revision>2</cp:revision>
  <cp:lastPrinted>2018-10-11T12:00:00Z</cp:lastPrinted>
  <dcterms:created xsi:type="dcterms:W3CDTF">2026-10-21T11:02:00Z</dcterms:created>
  <dcterms:modified xsi:type="dcterms:W3CDTF">2026-10-21T11:02:00Z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0x0101001D61E350E6AD5F46B8A9FDE2BF4E7331</vt:lpwstr>
  </property>
  <property fmtid="{D5CDD505-2E9C-101B-9397-08002B2CF9AE}" pid="3" name="MediaServiceImageTags">
    <vt:lpwstr/>
  </property>
</Properties>
</file>